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3DAEACEB" w:rsidR="007324C0" w:rsidRPr="007324C0" w:rsidRDefault="007324C0" w:rsidP="4811FFB4">
      <w:pPr>
        <w:spacing w:after="0" w:line="240" w:lineRule="auto"/>
        <w:jc w:val="center"/>
        <w:rPr>
          <w:b/>
          <w:bCs/>
          <w:sz w:val="40"/>
          <w:szCs w:val="40"/>
        </w:rPr>
      </w:pPr>
      <w:r w:rsidRPr="4811FFB4">
        <w:rPr>
          <w:b/>
          <w:bCs/>
          <w:sz w:val="40"/>
          <w:szCs w:val="40"/>
        </w:rPr>
        <w:t>KWALIFICATIECERTIFICAAT SCHIPPER</w:t>
      </w:r>
      <w:r>
        <w:br/>
      </w:r>
      <w:r w:rsidR="66DD792E" w:rsidRPr="4811FFB4">
        <w:rPr>
          <w:b/>
          <w:bCs/>
          <w:sz w:val="18"/>
          <w:szCs w:val="18"/>
        </w:rPr>
        <w:t>Vaarbewijs B</w:t>
      </w:r>
    </w:p>
    <w:p w14:paraId="70954547" w14:textId="1BCEAEDA" w:rsidR="00742D22" w:rsidRPr="009F07A5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aanvraag examen</w:t>
      </w:r>
    </w:p>
    <w:p w14:paraId="298FACC1" w14:textId="7DD77435" w:rsidR="00742D22" w:rsidRPr="009F07A5" w:rsidRDefault="00742D22" w:rsidP="00D30371">
      <w:pPr>
        <w:spacing w:after="0" w:line="240" w:lineRule="auto"/>
        <w:rPr>
          <w:sz w:val="16"/>
          <w:szCs w:val="16"/>
        </w:rPr>
      </w:pPr>
      <w:r w:rsidRPr="009F07A5">
        <w:rPr>
          <w:sz w:val="16"/>
          <w:szCs w:val="16"/>
        </w:rPr>
        <w:t>//////////////////////////////////////////////////////////////////////////////////////////////////////////////////////////////////</w:t>
      </w:r>
      <w:r w:rsidR="004816EC" w:rsidRPr="009F07A5">
        <w:rPr>
          <w:sz w:val="16"/>
          <w:szCs w:val="16"/>
        </w:rPr>
        <w:t>//////////////////////////////</w:t>
      </w:r>
    </w:p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0F4D5223">
        <w:trPr>
          <w:trHeight w:val="737"/>
        </w:trPr>
        <w:tc>
          <w:tcPr>
            <w:tcW w:w="10053" w:type="dxa"/>
          </w:tcPr>
          <w:p w14:paraId="196697FD" w14:textId="381BEC07" w:rsidR="007324C0" w:rsidRPr="007324C0" w:rsidRDefault="007324C0" w:rsidP="0F4D5223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bCs/>
                <w:color w:val="1D1B11"/>
              </w:rPr>
            </w:pPr>
            <w:bookmarkStart w:id="0" w:name="_Hlk26429756"/>
            <w:bookmarkStart w:id="1" w:name="_Hlk26430911"/>
            <w:r w:rsidRPr="0F4D5223">
              <w:rPr>
                <w:rFonts w:eastAsia="FlandersArtSerif-Regular" w:cs="Calibri"/>
                <w:b/>
                <w:bCs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00C0506C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00C0506C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074E50A9" w:rsidR="007324C0" w:rsidRPr="007324C0" w:rsidRDefault="00000000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 w:history="1">
                    <w:r w:rsidR="00C0506C" w:rsidRPr="007324C0">
                      <w:rPr>
                        <w:rStyle w:val="Hyperlink"/>
                        <w:rFonts w:eastAsia="FlandersArtSerif-Regular" w:cs="Calibri"/>
                        <w:b/>
                      </w:rPr>
                      <w:t>bvc@vlaamsewaterweg.be</w:t>
                    </w:r>
                    <w:r w:rsidR="00C0506C" w:rsidRPr="007324C0">
                      <w:rPr>
                        <w:rStyle w:val="Hyperlink"/>
                        <w:rFonts w:eastAsia="FlandersArtSerif-Regular" w:cs="Calibri"/>
                        <w:bCs/>
                      </w:rPr>
                      <w:br/>
                    </w:r>
                  </w:hyperlink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t xml:space="preserve">met als onderwerp van 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 xml:space="preserve">email: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Examen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aanvraag Kwalificatiecertificaat Schipper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proofErr w:type="spellStart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 xml:space="preserve">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2"/>
          </w:tbl>
          <w:p w14:paraId="47826FAD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</w:p>
          <w:p w14:paraId="720308D3" w14:textId="274C8474" w:rsidR="007324C0" w:rsidRPr="007324C0" w:rsidRDefault="007324C0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1493909A">
              <w:rPr>
                <w:rFonts w:eastAsia="FlandersArtSerif-Regular" w:cs="Calibri"/>
                <w:color w:val="1D1B11"/>
              </w:rPr>
              <w:t>Na ontvangst van</w:t>
            </w:r>
            <w:r w:rsidR="00A16E94" w:rsidRPr="1493909A">
              <w:rPr>
                <w:rFonts w:eastAsia="FlandersArtSerif-Regular" w:cs="Calibri"/>
                <w:color w:val="1D1B11"/>
              </w:rPr>
              <w:t xml:space="preserve"> je </w:t>
            </w:r>
            <w:r w:rsidRPr="1493909A">
              <w:rPr>
                <w:rFonts w:eastAsia="FlandersArtSerif-Regular" w:cs="Calibri"/>
                <w:color w:val="1D1B11"/>
              </w:rPr>
              <w:t>aanvraag word</w:t>
            </w:r>
            <w:r w:rsidR="5FBEC97F" w:rsidRPr="1493909A">
              <w:rPr>
                <w:rFonts w:eastAsia="FlandersArtSerif-Regular" w:cs="Calibri"/>
                <w:color w:val="1D1B11"/>
              </w:rPr>
              <w:t>t</w:t>
            </w:r>
            <w:r w:rsidRPr="1493909A">
              <w:rPr>
                <w:rFonts w:eastAsia="FlandersArtSerif-Regular" w:cs="Calibri"/>
                <w:color w:val="1D1B11"/>
              </w:rPr>
              <w:t xml:space="preserve"> </w:t>
            </w:r>
            <w:r w:rsidR="00C0506C" w:rsidRPr="1493909A">
              <w:rPr>
                <w:rFonts w:eastAsia="FlandersArtSerif-Regular" w:cs="Calibri"/>
                <w:color w:val="1D1B11"/>
              </w:rPr>
              <w:t>j</w:t>
            </w:r>
            <w:r w:rsidR="00A16E94" w:rsidRPr="1493909A">
              <w:rPr>
                <w:rFonts w:eastAsia="FlandersArtSerif-Regular" w:cs="Calibri"/>
                <w:color w:val="1D1B11"/>
              </w:rPr>
              <w:t>e</w:t>
            </w:r>
            <w:r w:rsidRPr="1493909A">
              <w:rPr>
                <w:rFonts w:eastAsia="FlandersArtSerif-Regular" w:cs="Calibri"/>
                <w:color w:val="1D1B11"/>
              </w:rPr>
              <w:t xml:space="preserve"> dossier gecontroleerd. </w:t>
            </w:r>
            <w:r w:rsidR="00A16E94" w:rsidRPr="1493909A">
              <w:rPr>
                <w:rFonts w:eastAsia="FlandersArtSerif-Regular" w:cs="Calibri"/>
                <w:color w:val="1D1B11"/>
              </w:rPr>
              <w:t>Na</w:t>
            </w:r>
            <w:r w:rsidRPr="1493909A">
              <w:rPr>
                <w:rFonts w:eastAsia="FlandersArtSerif-Regular" w:cs="Calibri"/>
                <w:color w:val="1D1B11"/>
              </w:rPr>
              <w:t xml:space="preserve"> goedkeuring</w:t>
            </w:r>
            <w:r w:rsidR="00A16E94" w:rsidRPr="1493909A">
              <w:rPr>
                <w:rFonts w:eastAsia="FlandersArtSerif-Regular" w:cs="Calibri"/>
                <w:color w:val="1D1B11"/>
              </w:rPr>
              <w:t xml:space="preserve"> wordt deze</w:t>
            </w:r>
            <w:r w:rsidRPr="1493909A">
              <w:rPr>
                <w:rFonts w:eastAsia="FlandersArtSerif-Regular" w:cs="Calibri"/>
                <w:color w:val="1D1B11"/>
              </w:rPr>
              <w:t xml:space="preserve"> naar het examencentrum doorgestuurd.</w:t>
            </w:r>
          </w:p>
          <w:p w14:paraId="797683B4" w14:textId="77777777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52A796BC" w14:textId="1FAFD74B" w:rsidR="007324C0" w:rsidRPr="007324C0" w:rsidRDefault="00C0506C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0" w:line="270" w:lineRule="exact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wordt gecontacteerd door het examencentrum om een examendatum af te spreken en de betaling te regelen.</w:t>
            </w:r>
            <w:bookmarkEnd w:id="0"/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gaat, na </w:t>
            </w:r>
            <w:r w:rsidR="00A16E94">
              <w:rPr>
                <w:rFonts w:eastAsia="FlandersArtSerif-Regular" w:cs="Calibri"/>
                <w:color w:val="1D1B11"/>
              </w:rPr>
              <w:t xml:space="preserve">het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inplannen van het examen, op de juiste datum naar de </w:t>
            </w:r>
            <w:r w:rsidR="00A16E94">
              <w:rPr>
                <w:rFonts w:eastAsia="FlandersArtSerif-Regular" w:cs="Calibri"/>
                <w:color w:val="1D1B11"/>
              </w:rPr>
              <w:t>afgesproken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locatie en legt het examen af. Het examen bestaat uit meerdere onderdelen die op andere data en/of plaatsen zullen plaatsvinden.</w:t>
            </w:r>
          </w:p>
          <w:bookmarkEnd w:id="1"/>
          <w:p w14:paraId="024E9E5D" w14:textId="77777777" w:rsidR="007324C0" w:rsidRPr="007324C0" w:rsidRDefault="007324C0" w:rsidP="007324C0">
            <w:pPr>
              <w:spacing w:after="0"/>
              <w:ind w:left="426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8E2B464" w14:textId="71CF1CA8" w:rsidR="00CB1E7B" w:rsidRDefault="00C0506C" w:rsidP="00CB1E7B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Als 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geslaagd bent voor het volledige examen</w:t>
            </w:r>
            <w:r w:rsidR="00A16E94">
              <w:rPr>
                <w:rFonts w:eastAsia="FlandersArtSerif-Regular" w:cs="Calibri"/>
                <w:color w:val="1D1B11"/>
              </w:rPr>
              <w:t>,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 w:rsidR="00A16E94">
              <w:rPr>
                <w:rFonts w:eastAsia="FlandersArtSerif-Regular" w:cs="Calibri"/>
                <w:color w:val="1D1B11"/>
              </w:rPr>
              <w:t>moet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 xml:space="preserve">je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wenden </w:t>
            </w:r>
            <w:r w:rsidR="00A16E94">
              <w:rPr>
                <w:rFonts w:eastAsia="FlandersArtSerif-Regular" w:cs="Calibri"/>
                <w:color w:val="1D1B11"/>
              </w:rPr>
              <w:t>tot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keuringsarts</w:t>
            </w:r>
            <w:r>
              <w:rPr>
                <w:rFonts w:eastAsia="FlandersArtSerif-Regular" w:cs="Calibri"/>
                <w:color w:val="1D1B11"/>
              </w:rPr>
              <w:t xml:space="preserve"> </w:t>
            </w:r>
            <w:r w:rsidR="00A16E94">
              <w:rPr>
                <w:rFonts w:eastAsia="FlandersArtSerif-Regular" w:cs="Calibri"/>
                <w:color w:val="1D1B11"/>
              </w:rPr>
              <w:t xml:space="preserve">voor een medische verklaring </w:t>
            </w:r>
            <w:r>
              <w:rPr>
                <w:rFonts w:eastAsia="FlandersArtSerif-Regular" w:cs="Calibri"/>
                <w:color w:val="1D1B11"/>
              </w:rPr>
              <w:t>(</w:t>
            </w:r>
            <w:hyperlink r:id="rId12" w:history="1">
              <w:r w:rsidRPr="007324C0">
                <w:rPr>
                  <w:rStyle w:val="Hyperlink"/>
                  <w:rFonts w:eastAsia="FlandersArtSerif-Regular" w:cs="Calibri"/>
                </w:rPr>
                <w:t>www.visuris.be/Medischeverklaring</w:t>
              </w:r>
            </w:hyperlink>
            <w:r>
              <w:rPr>
                <w:rFonts w:eastAsia="FlandersArtSerif-Regular" w:cs="Calibri"/>
                <w:color w:val="3C96BE"/>
                <w:u w:val="single"/>
              </w:rPr>
              <w:t>)</w:t>
            </w:r>
            <w:r>
              <w:rPr>
                <w:rFonts w:eastAsia="FlandersArtSerif-Regular" w:cs="Calibri"/>
                <w:color w:val="1D1B11"/>
              </w:rPr>
              <w:t>. H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et attest van de </w:t>
            </w:r>
            <w:r w:rsidR="00CB1E7B">
              <w:rPr>
                <w:rFonts w:eastAsia="FlandersArtSerif-Regular" w:cs="Calibri"/>
                <w:color w:val="1D1B11"/>
              </w:rPr>
              <w:t>arts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r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>bezorgen aan het binnenvaartloket van Schoten. Dit kan per email of per post (zie kader hierboven)</w:t>
            </w:r>
            <w:r>
              <w:rPr>
                <w:rFonts w:eastAsia="FlandersArtSerif-Regular" w:cs="Calibri"/>
                <w:color w:val="1D1B11"/>
              </w:rPr>
              <w:t>.</w:t>
            </w:r>
          </w:p>
          <w:p w14:paraId="7569B2D9" w14:textId="764D84BC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634A6A73" w14:textId="2B3BB45E" w:rsidR="00CB1E7B" w:rsidRPr="007324C0" w:rsidRDefault="00CB1E7B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 krijgt via email een betalingsverzoek voor het betalen van de verschuldigde retributie.</w:t>
            </w:r>
          </w:p>
          <w:p w14:paraId="2669E917" w14:textId="790BE113" w:rsidR="007324C0" w:rsidRPr="007324C0" w:rsidRDefault="007324C0" w:rsidP="007324C0">
            <w:pPr>
              <w:tabs>
                <w:tab w:val="left" w:pos="3686"/>
              </w:tabs>
              <w:spacing w:after="0" w:line="270" w:lineRule="exact"/>
              <w:ind w:left="426"/>
              <w:contextualSpacing/>
              <w:rPr>
                <w:rFonts w:eastAsia="FlandersArtSerif-Regular" w:cs="Calibri"/>
                <w:color w:val="1D1B11"/>
              </w:rPr>
            </w:pPr>
          </w:p>
          <w:p w14:paraId="43CCF7B3" w14:textId="58E6BED2" w:rsidR="007324C0" w:rsidRDefault="00C0506C" w:rsidP="00C0506C">
            <w:pPr>
              <w:numPr>
                <w:ilvl w:val="0"/>
                <w:numId w:val="15"/>
              </w:numPr>
              <w:tabs>
                <w:tab w:val="left" w:pos="3686"/>
              </w:tabs>
              <w:spacing w:after="120" w:line="270" w:lineRule="exact"/>
              <w:ind w:left="425" w:hanging="357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ontvangt, na het betalen van de retributie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Kwalificatiecertificaat Schipper. </w:t>
            </w:r>
            <w:r w:rsidR="00CB1E7B">
              <w:rPr>
                <w:rFonts w:eastAsia="FlandersArtSerif-Regular" w:cs="Calibri"/>
                <w:color w:val="1D1B11"/>
              </w:rPr>
              <w:br/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hebt hierbij de keuze tussen een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fysiek pasje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of een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pdf.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Kruis 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onderaan dit formulier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aan welk attest </w:t>
            </w:r>
            <w:r>
              <w:rPr>
                <w:rFonts w:eastAsia="FlandersArtSerif-Regular" w:cs="Calibri"/>
                <w:color w:val="1D1B11"/>
              </w:rPr>
              <w:t>je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w</w:t>
            </w:r>
            <w:r>
              <w:rPr>
                <w:rFonts w:eastAsia="FlandersArtSerif-Regular" w:cs="Calibri"/>
                <w:color w:val="1D1B11"/>
              </w:rPr>
              <w:t>il.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</w:t>
            </w:r>
            <w:r w:rsidR="007324C0" w:rsidRPr="007324C0">
              <w:rPr>
                <w:rFonts w:eastAsia="FlandersArtSerif-Regular" w:cs="Calibri"/>
                <w:color w:val="1D1B11"/>
              </w:rPr>
              <w:t>Zo kunnen wij de correcte retributie laten betalen</w:t>
            </w:r>
            <w:r>
              <w:rPr>
                <w:rFonts w:eastAsia="FlandersArtSerif-Regular" w:cs="Calibri"/>
                <w:color w:val="1D1B11"/>
              </w:rPr>
              <w:t>.</w:t>
            </w:r>
          </w:p>
          <w:p w14:paraId="034F18DD" w14:textId="7E9A7F68" w:rsidR="00CB1E7B" w:rsidRDefault="00CB1E7B" w:rsidP="00CB1E7B">
            <w:pPr>
              <w:pStyle w:val="Lijstalinea"/>
              <w:rPr>
                <w:rFonts w:eastAsia="FlandersArtSerif-Regular" w:cs="Calibri"/>
                <w:color w:val="1D1B11"/>
              </w:rPr>
            </w:pPr>
          </w:p>
          <w:p w14:paraId="7AE44DC5" w14:textId="56A716EB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rFonts w:eastAsia="FlandersArtSerif-Regular" w:cs="Calibri"/>
                <w:color w:val="1D1B11"/>
              </w:rPr>
              <w:t>De correcte prijslijst vind</w:t>
            </w:r>
            <w:r w:rsidR="00EC7EF3">
              <w:rPr>
                <w:rFonts w:eastAsia="FlandersArtSerif-Regular" w:cs="Calibri"/>
                <w:color w:val="1D1B11"/>
              </w:rPr>
              <w:t xml:space="preserve"> je </w:t>
            </w:r>
            <w:r>
              <w:rPr>
                <w:rFonts w:eastAsia="FlandersArtSerif-Regular" w:cs="Calibri"/>
                <w:color w:val="1D1B11"/>
              </w:rPr>
              <w:t xml:space="preserve">hier </w:t>
            </w:r>
          </w:p>
          <w:p w14:paraId="3CB96788" w14:textId="452A70FD" w:rsidR="00CB1E7B" w:rsidRDefault="00CB1E7B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D56018" wp14:editId="27183A4C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Pr="00AE1DBF">
                <w:rPr>
                  <w:rStyle w:val="Hyperlink"/>
                  <w:rFonts w:eastAsia="FlandersArtSerif-Regular" w:cs="Calibri"/>
                </w:rPr>
                <w:t>https://www.visuris.be/Certificatenenbekwaamheidsbewijzen</w:t>
              </w:r>
            </w:hyperlink>
          </w:p>
          <w:p w14:paraId="298F1F2C" w14:textId="681D1B3A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</w:pPr>
          </w:p>
          <w:p w14:paraId="3E01686E" w14:textId="77777777" w:rsidR="00D375F9" w:rsidRDefault="00D375F9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C95FEBE" w14:textId="7BEC4293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Pr="007324C0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4"/>
              <w:gridCol w:w="3685"/>
              <w:gridCol w:w="156"/>
              <w:gridCol w:w="1617"/>
              <w:gridCol w:w="687"/>
              <w:gridCol w:w="1848"/>
            </w:tblGrid>
            <w:tr w:rsidR="007324C0" w:rsidRPr="007324C0" w14:paraId="16207319" w14:textId="77777777" w:rsidTr="0F4D5223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0F4D5223">
              <w:tc>
                <w:tcPr>
                  <w:tcW w:w="892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0F4D5223">
              <w:tc>
                <w:tcPr>
                  <w:tcW w:w="892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0F4D5223">
              <w:tc>
                <w:tcPr>
                  <w:tcW w:w="892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</w:t>
                  </w:r>
                  <w:proofErr w:type="spellEnd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/mm/</w:t>
                  </w:r>
                  <w:proofErr w:type="spellStart"/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jjjj</w:t>
                  </w:r>
                  <w:proofErr w:type="spellEnd"/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0F4D5223">
              <w:tc>
                <w:tcPr>
                  <w:tcW w:w="892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0F4D5223">
              <w:tc>
                <w:tcPr>
                  <w:tcW w:w="892" w:type="pct"/>
                  <w:vAlign w:val="bottom"/>
                </w:tcPr>
                <w:p w14:paraId="248373A5" w14:textId="6C7D76DA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06E62F73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7324C0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@</w:t>
                  </w:r>
                </w:p>
              </w:tc>
            </w:tr>
            <w:tr w:rsidR="007324C0" w:rsidRPr="007324C0" w14:paraId="269D23CE" w14:textId="77777777" w:rsidTr="0F4D5223">
              <w:tc>
                <w:tcPr>
                  <w:tcW w:w="892" w:type="pct"/>
                  <w:vAlign w:val="bottom"/>
                </w:tcPr>
                <w:p w14:paraId="4C73BD25" w14:textId="450E97E1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0102CFA9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1493909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  <w:proofErr w:type="spellEnd"/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0F4D5223">
              <w:tc>
                <w:tcPr>
                  <w:tcW w:w="892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0F4D5223">
              <w:tc>
                <w:tcPr>
                  <w:tcW w:w="892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.</w:t>
                  </w:r>
                </w:p>
              </w:tc>
            </w:tr>
            <w:bookmarkEnd w:id="4"/>
            <w:tr w:rsidR="00A16E94" w:rsidRPr="00A16E94" w14:paraId="0E5E038A" w14:textId="77777777" w:rsidTr="0F4D5223">
              <w:tc>
                <w:tcPr>
                  <w:tcW w:w="892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0F4D5223">
              <w:tc>
                <w:tcPr>
                  <w:tcW w:w="892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0F4D5223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0F4D5223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0F4D5223">
              <w:tc>
                <w:tcPr>
                  <w:tcW w:w="892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0F4D5223">
              <w:tc>
                <w:tcPr>
                  <w:tcW w:w="892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proofErr w:type="spellEnd"/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proofErr w:type="spellStart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</w:t>
                  </w:r>
                  <w:proofErr w:type="spellEnd"/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</w:tr>
            <w:tr w:rsidR="00A16E94" w:rsidRPr="007324C0" w14:paraId="790C90E2" w14:textId="77777777" w:rsidTr="0F4D5223">
              <w:tc>
                <w:tcPr>
                  <w:tcW w:w="892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0F4D5223">
              <w:tc>
                <w:tcPr>
                  <w:tcW w:w="892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</w:tbl>
          <w:p w14:paraId="4316A59D" w14:textId="0F09CE6C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AAD0D5A" w14:textId="6C09A656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6D771950" w14:textId="4B2917D5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1FAC95C1" w14:textId="50F2BE1C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5948AB1C" w14:textId="48906D1F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FFD4045" w14:textId="11C87567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CD68485" w14:textId="11499204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6A76F1DA" w14:textId="111E75DD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36094511" w14:textId="403B6FFD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0CB88485" w14:textId="188E45DE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C3D6BD0" w14:textId="2D72B1BB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01DFE96" w14:textId="2D06D5A1" w:rsidR="00714910" w:rsidRPr="007324C0" w:rsidRDefault="007324C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0F4D5223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 w:rsidRPr="0F4D5223">
              <w:rPr>
                <w:rFonts w:eastAsia="FlandersArtSerif-Regular" w:cs="Calibri"/>
                <w:color w:val="1D1B11"/>
              </w:rPr>
              <w:t>je</w:t>
            </w:r>
            <w:r w:rsidRPr="0F4D5223">
              <w:rPr>
                <w:rFonts w:eastAsia="FlandersArtSerif-Regular" w:cs="Calibri"/>
                <w:color w:val="1D1B11"/>
              </w:rPr>
              <w:t xml:space="preserve"> kwalificatiecertificaat schipper. Zet een kruisje bij </w:t>
            </w:r>
            <w:r w:rsidR="00714910" w:rsidRPr="0F4D5223">
              <w:rPr>
                <w:rFonts w:eastAsia="FlandersArtSerif-Regular" w:cs="Calibri"/>
                <w:color w:val="1D1B11"/>
              </w:rPr>
              <w:t>je</w:t>
            </w:r>
            <w:r w:rsidRPr="0F4D5223">
              <w:rPr>
                <w:rFonts w:eastAsia="FlandersArtSerif-Regular" w:cs="Calibri"/>
                <w:color w:val="1D1B11"/>
              </w:rPr>
              <w:t xml:space="preserve"> keuze</w:t>
            </w:r>
            <w:r w:rsidR="00714910" w:rsidRPr="0F4D5223">
              <w:rPr>
                <w:rFonts w:eastAsia="FlandersArtSerif-Regular" w:cs="Calibri"/>
                <w:color w:val="1D1B11"/>
              </w:rPr>
              <w:t xml:space="preserve"> (</w:t>
            </w:r>
            <w:r w:rsidR="00714910" w:rsidRPr="0F4D5223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0F4D5223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F4D5223">
              <w:rPr>
                <w:rFonts w:eastAsia="FlandersArtSerif-Regular" w:cs="Calibri"/>
                <w:color w:val="1D1B11"/>
              </w:rPr>
              <w:t>)</w:t>
            </w:r>
            <w:r w:rsidRPr="0F4D5223">
              <w:rPr>
                <w:rFonts w:eastAsia="FlandersArtSerif-Regular" w:cs="Calibri"/>
                <w:color w:val="1D1B11"/>
              </w:rPr>
              <w:t>.</w:t>
            </w:r>
            <w:r>
              <w:br/>
            </w:r>
            <w:r w:rsidR="00714910" w:rsidRPr="0F4D5223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0F4D5223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0F4D5223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 w:rsidRPr="0F4D5223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0F4D5223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Pr="007324C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524B2174" w14:textId="19AFFC55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toevoeging, wijzigingen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5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2E7D0308" w14:textId="77777777" w:rsidR="00714910" w:rsidRDefault="0071491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74F5382" w14:textId="73B4B81A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Kies het type document dat </w:t>
            </w:r>
            <w:r w:rsidR="00714910">
              <w:rPr>
                <w:rFonts w:eastAsia="FlandersArtSerif-Regular" w:cs="Calibri"/>
                <w:color w:val="1D1B11"/>
              </w:rPr>
              <w:t>je wil</w:t>
            </w:r>
            <w:r w:rsidRPr="007324C0">
              <w:rPr>
                <w:rFonts w:eastAsia="FlandersArtSerif-Regular" w:cs="Calibri"/>
                <w:color w:val="1D1B11"/>
              </w:rPr>
              <w:t xml:space="preserve"> bekomen voor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kwalificatiecertificaat schipper. </w:t>
            </w:r>
            <w:r w:rsidR="00714910" w:rsidRPr="007324C0">
              <w:rPr>
                <w:rFonts w:eastAsia="FlandersArtSerif-Regular" w:cs="Calibri"/>
                <w:color w:val="1D1B11"/>
              </w:rPr>
              <w:t xml:space="preserve">Zet een kruisje bij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="00714910" w:rsidRPr="007324C0">
              <w:rPr>
                <w:rFonts w:eastAsia="FlandersArtSerif-Regular" w:cs="Calibri"/>
                <w:color w:val="1D1B11"/>
              </w:rPr>
              <w:t xml:space="preserve"> keuze</w:t>
            </w:r>
            <w:r w:rsidR="00714910">
              <w:rPr>
                <w:rFonts w:eastAsia="FlandersArtSerif-Regular" w:cs="Calibri"/>
                <w:color w:val="1D1B11"/>
              </w:rPr>
              <w:t xml:space="preserve"> </w:t>
            </w:r>
            <w:r w:rsidR="00714910" w:rsidRPr="00714910">
              <w:rPr>
                <w:rFonts w:eastAsia="FlandersArtSerif-Regular" w:cs="Calibri"/>
                <w:color w:val="1D1B11"/>
              </w:rPr>
              <w:t>(</w:t>
            </w:r>
            <w:r w:rsidR="00714910" w:rsidRPr="00714910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0714910">
              <w:rPr>
                <w:rFonts w:eastAsia="FlandersArtSerif-Regular" w:cs="Calibri"/>
                <w:color w:val="1D1B11"/>
              </w:rPr>
              <w:t>)</w:t>
            </w:r>
            <w:r w:rsidR="00714910" w:rsidRPr="007324C0">
              <w:rPr>
                <w:rFonts w:eastAsia="FlandersArtSerif-Regular" w:cs="Calibri"/>
                <w:color w:val="1D1B11"/>
              </w:rPr>
              <w:t>.</w:t>
            </w:r>
          </w:p>
          <w:p w14:paraId="17BD063F" w14:textId="14B772B8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Pr="007324C0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CCR</w:t>
            </w:r>
            <w:r w:rsidR="0031163A">
              <w:rPr>
                <w:rFonts w:eastAsia="FlandersArtSerif-Regular" w:cs="Calibri"/>
                <w:b/>
                <w:bCs/>
                <w:color w:val="1D1B11"/>
                <w:lang w:bidi="fr-FR"/>
              </w:rPr>
              <w:t>-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attest</w:t>
            </w:r>
          </w:p>
          <w:p w14:paraId="49A55848" w14:textId="3736AA18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  <w:lang w:bidi="fr-FR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EU</w:t>
            </w:r>
            <w:r w:rsidR="0031163A">
              <w:rPr>
                <w:rFonts w:eastAsia="FlandersArtSerif-Regular" w:cs="Calibri"/>
                <w:b/>
                <w:bCs/>
                <w:color w:val="1D1B11"/>
                <w:lang w:bidi="fr-FR"/>
              </w:rPr>
              <w:t>-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attest</w:t>
            </w:r>
          </w:p>
          <w:p w14:paraId="4F180904" w14:textId="6DDD4CB7" w:rsidR="00714910" w:rsidRPr="007324C0" w:rsidRDefault="00714910" w:rsidP="0F4D5223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  <w:r w:rsidRPr="0F4D5223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6">
              <w:r w:rsidR="3467B148" w:rsidRPr="0F4D5223">
                <w:rPr>
                  <w:rStyle w:val="Hyperlink"/>
                  <w:rFonts w:eastAsia="FlandersArtSerif-Regular" w:cs="Calibri"/>
                </w:rPr>
                <w:t>https://www.visuris.be/RSP?checkin=1</w:t>
              </w:r>
            </w:hyperlink>
          </w:p>
          <w:p w14:paraId="6738A13D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028E8E43" w14:textId="3E9839D2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Bij te voegen documenten</w:t>
            </w:r>
          </w:p>
          <w:p w14:paraId="67ED2645" w14:textId="77777777" w:rsidR="00D956AC" w:rsidRPr="00D956AC" w:rsidRDefault="00D956AC" w:rsidP="00D956AC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cs="Calibri"/>
              </w:rPr>
            </w:pPr>
            <w:r w:rsidRPr="00D956AC">
              <w:rPr>
                <w:rFonts w:cs="Calibri"/>
              </w:rPr>
              <w:t>Kopie geldig identiteitsbewijs (beide zijden). Rijksregister en kaartnummer onleesbaar maken.</w:t>
            </w:r>
          </w:p>
          <w:p w14:paraId="02326DC8" w14:textId="335AC674" w:rsidR="007324C0" w:rsidRPr="00D956AC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D956AC">
              <w:rPr>
                <w:rFonts w:eastAsia="FlandersArtSerif-Regular" w:cs="Calibri"/>
                <w:color w:val="1D1B11"/>
              </w:rPr>
              <w:t>1 recente pasfoto</w:t>
            </w:r>
          </w:p>
          <w:p w14:paraId="52214F59" w14:textId="7E091475" w:rsidR="00D956AC" w:rsidRPr="00D956AC" w:rsidRDefault="00D956AC" w:rsidP="00D956AC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40" w:lineRule="auto"/>
              <w:contextualSpacing/>
              <w:jc w:val="both"/>
              <w:rPr>
                <w:rFonts w:cs="Calibri"/>
                <w:b/>
                <w:color w:val="373636" w:themeColor="text1"/>
              </w:rPr>
            </w:pPr>
            <w:r w:rsidRPr="00D956AC">
              <w:rPr>
                <w:rFonts w:cs="Calibri"/>
                <w:color w:val="373636" w:themeColor="text1"/>
              </w:rPr>
              <w:t>Kopij van p 1 en 2 van uw dienstboekje, dienstboeknummer moet ook leesbaar zijn</w:t>
            </w:r>
            <w:r>
              <w:rPr>
                <w:rFonts w:cs="Calibri"/>
                <w:color w:val="373636" w:themeColor="text1"/>
              </w:rPr>
              <w:t>.</w:t>
            </w:r>
          </w:p>
          <w:p w14:paraId="62EDEB69" w14:textId="77777777" w:rsidR="00D956AC" w:rsidRPr="00D956AC" w:rsidRDefault="00D956AC" w:rsidP="00D956AC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40" w:lineRule="auto"/>
              <w:contextualSpacing/>
              <w:jc w:val="both"/>
              <w:rPr>
                <w:rFonts w:cs="Calibri"/>
                <w:b/>
                <w:color w:val="373636" w:themeColor="text1"/>
              </w:rPr>
            </w:pPr>
            <w:r w:rsidRPr="00D956AC">
              <w:rPr>
                <w:rFonts w:cs="Calibri"/>
                <w:color w:val="373636" w:themeColor="text1"/>
              </w:rPr>
              <w:t>Kopij van alle afgestempelde reizen in uw dienstboekje, dienstboeknummer moet ook leesbaar zijn.</w:t>
            </w:r>
          </w:p>
          <w:p w14:paraId="150E67D5" w14:textId="77777777" w:rsidR="007324C0" w:rsidRPr="00D956AC" w:rsidRDefault="007324C0" w:rsidP="007324C0">
            <w:pPr>
              <w:numPr>
                <w:ilvl w:val="0"/>
                <w:numId w:val="14"/>
              </w:numPr>
              <w:tabs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D956AC">
              <w:rPr>
                <w:rFonts w:eastAsia="FlandersArtSerif-Regular" w:cs="Calibri"/>
                <w:color w:val="1D1B11"/>
              </w:rPr>
              <w:t>Certificaat van Radiotelefonist (VHF)</w:t>
            </w:r>
          </w:p>
          <w:p w14:paraId="64B21265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color w:val="1D1B11"/>
              </w:rPr>
            </w:pPr>
          </w:p>
          <w:p w14:paraId="1E78997D" w14:textId="70EF0B06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color w:val="1D1B11"/>
              </w:rPr>
              <w:t>Voorwaarden</w:t>
            </w:r>
          </w:p>
          <w:p w14:paraId="13A5205D" w14:textId="1D86C7F0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Minstens 18 jaar of ouder zijn</w:t>
            </w:r>
          </w:p>
          <w:p w14:paraId="40D73BFE" w14:textId="56B1053F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Over voldoende vaartijd beschikken</w:t>
            </w:r>
          </w:p>
          <w:p w14:paraId="1C255F8F" w14:textId="77777777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>In het bezit zijn van een geldige VHF</w:t>
            </w:r>
          </w:p>
          <w:p w14:paraId="60CFB415" w14:textId="68AE0218" w:rsidR="007324C0" w:rsidRPr="007324C0" w:rsidRDefault="007324C0" w:rsidP="007324C0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7" w:history="1">
              <w:r w:rsidRPr="007324C0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1B3C803E" w14:textId="77777777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jc w:val="right"/>
              <w:rPr>
                <w:rFonts w:eastAsia="FlandersArtSerif-Regular" w:cs="Calibri"/>
                <w:color w:val="1D1B11"/>
              </w:rPr>
            </w:pPr>
          </w:p>
          <w:p w14:paraId="7B10929A" w14:textId="51DD0708" w:rsidR="007324C0" w:rsidRPr="007324C0" w:rsidRDefault="00040711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>
              <w:rPr>
                <w:rFonts w:eastAsia="FlandersArtSerif-Regular" w:cs="Calibri"/>
                <w:b/>
                <w:bCs/>
                <w:color w:val="1D1B11"/>
              </w:rPr>
              <w:t>M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>edische geschiktheid word</w:t>
            </w:r>
            <w:r w:rsidR="00714910">
              <w:rPr>
                <w:rFonts w:eastAsia="FlandersArtSerif-Regular" w:cs="Calibri"/>
                <w:b/>
                <w:bCs/>
                <w:color w:val="1D1B11"/>
              </w:rPr>
              <w:t>t</w:t>
            </w:r>
            <w:r w:rsidR="007324C0"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pas gevraagd na het slagen van het volledige examen met alle modules</w:t>
            </w:r>
            <w:r w:rsidR="00714910">
              <w:rPr>
                <w:rFonts w:eastAsia="FlandersArtSerif-Regular" w:cs="Calibri"/>
                <w:b/>
                <w:bCs/>
                <w:color w:val="1D1B11"/>
              </w:rPr>
              <w:t>.</w:t>
            </w:r>
          </w:p>
          <w:p w14:paraId="45D5141B" w14:textId="1F5FB10A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8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051B3AE5" w14:textId="77327C00" w:rsidR="00D845A8" w:rsidRPr="007324C0" w:rsidRDefault="007C1B93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A713AE2" w14:textId="04D1944A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4ECB93C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88AF111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554ECA7A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i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5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A491F" w14:textId="77777777" w:rsidR="00034D4F" w:rsidRPr="009F07A5" w:rsidRDefault="00034D4F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12A3FC29" w14:textId="77777777" w:rsidR="00034D4F" w:rsidRPr="009F07A5" w:rsidRDefault="00034D4F">
      <w:pPr>
        <w:rPr>
          <w:rFonts w:asciiTheme="minorHAnsi" w:hAnsiTheme="minorHAnsi"/>
        </w:rPr>
      </w:pPr>
    </w:p>
  </w:endnote>
  <w:endnote w:type="continuationSeparator" w:id="0">
    <w:p w14:paraId="77E11EE0" w14:textId="77777777" w:rsidR="00034D4F" w:rsidRPr="009F07A5" w:rsidRDefault="00034D4F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126A6A9E" w14:textId="77777777" w:rsidR="00034D4F" w:rsidRPr="009F07A5" w:rsidRDefault="00034D4F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9EB862-8E26-4714-BB23-3724E16FF7ED}"/>
    <w:embedBold r:id="rId2" w:fontKey="{79502092-FAA6-4AD3-BC1D-1FF911B87ED0}"/>
    <w:embedItalic r:id="rId3" w:fontKey="{9C669C32-0AC8-4A06-8370-8A096031F6D6}"/>
    <w:embedBoldItalic r:id="rId4" w:fontKey="{C8B77787-CBB7-4468-B66D-1A6DBB5C03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DF99928-85A9-42EA-8546-CE2ABBEC7C4E}"/>
  </w:font>
  <w:font w:name="FlandersArtSans-Medium">
    <w:altName w:val="Calibri"/>
    <w:charset w:val="00"/>
    <w:family w:val="auto"/>
    <w:pitch w:val="variable"/>
    <w:sig w:usb0="00000003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37043" w14:textId="6B5DDB25" w:rsidR="007324C0" w:rsidRPr="00C0506C" w:rsidRDefault="00C0506C" w:rsidP="00C0506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AANVRAAG EXAMEN SCHIPPER v.21/06/2024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F55B" w14:textId="182A7897" w:rsidR="00742D22" w:rsidRPr="007324C0" w:rsidRDefault="007324C0" w:rsidP="00C0506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AANVRAAG EXAMEN SCHIPPER</w:t>
    </w:r>
    <w:r w:rsidR="00C0506C">
      <w:rPr>
        <w:rFonts w:cs="Calibri"/>
        <w:sz w:val="18"/>
        <w:szCs w:val="18"/>
      </w:rPr>
      <w:t xml:space="preserve"> v.21/06/2024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AF6D5" w14:textId="77777777" w:rsidR="00034D4F" w:rsidRPr="009F07A5" w:rsidRDefault="00034D4F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71CC198D" w14:textId="77777777" w:rsidR="00034D4F" w:rsidRPr="009F07A5" w:rsidRDefault="00034D4F">
      <w:pPr>
        <w:rPr>
          <w:rFonts w:asciiTheme="minorHAnsi" w:hAnsiTheme="minorHAnsi"/>
        </w:rPr>
      </w:pPr>
    </w:p>
  </w:footnote>
  <w:footnote w:type="continuationSeparator" w:id="0">
    <w:p w14:paraId="32693006" w14:textId="77777777" w:rsidR="00034D4F" w:rsidRPr="009F07A5" w:rsidRDefault="00034D4F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08642169" w14:textId="77777777" w:rsidR="00034D4F" w:rsidRPr="009F07A5" w:rsidRDefault="00034D4F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35114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3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344375">
    <w:abstractNumId w:val="11"/>
  </w:num>
  <w:num w:numId="2" w16cid:durableId="1282879417">
    <w:abstractNumId w:val="11"/>
  </w:num>
  <w:num w:numId="3" w16cid:durableId="1884099265">
    <w:abstractNumId w:val="0"/>
  </w:num>
  <w:num w:numId="4" w16cid:durableId="1336955585">
    <w:abstractNumId w:val="10"/>
  </w:num>
  <w:num w:numId="5" w16cid:durableId="363948826">
    <w:abstractNumId w:val="1"/>
  </w:num>
  <w:num w:numId="6" w16cid:durableId="1937640129">
    <w:abstractNumId w:val="12"/>
  </w:num>
  <w:num w:numId="7" w16cid:durableId="1185829354">
    <w:abstractNumId w:val="5"/>
  </w:num>
  <w:num w:numId="8" w16cid:durableId="200288635">
    <w:abstractNumId w:val="7"/>
  </w:num>
  <w:num w:numId="9" w16cid:durableId="512574310">
    <w:abstractNumId w:val="13"/>
  </w:num>
  <w:num w:numId="10" w16cid:durableId="1176265997">
    <w:abstractNumId w:val="2"/>
  </w:num>
  <w:num w:numId="11" w16cid:durableId="173416210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5920469">
    <w:abstractNumId w:val="9"/>
  </w:num>
  <w:num w:numId="13" w16cid:durableId="2000381727">
    <w:abstractNumId w:val="4"/>
  </w:num>
  <w:num w:numId="14" w16cid:durableId="1664628263">
    <w:abstractNumId w:val="6"/>
  </w:num>
  <w:num w:numId="15" w16cid:durableId="80231117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4D4F"/>
    <w:rsid w:val="00035F89"/>
    <w:rsid w:val="00040711"/>
    <w:rsid w:val="00046055"/>
    <w:rsid w:val="00053C12"/>
    <w:rsid w:val="000F7165"/>
    <w:rsid w:val="00103464"/>
    <w:rsid w:val="0011476E"/>
    <w:rsid w:val="001674CD"/>
    <w:rsid w:val="001B4BE0"/>
    <w:rsid w:val="001E2D82"/>
    <w:rsid w:val="00201EF5"/>
    <w:rsid w:val="00203AFF"/>
    <w:rsid w:val="00217386"/>
    <w:rsid w:val="00217F9D"/>
    <w:rsid w:val="00260102"/>
    <w:rsid w:val="00280B2B"/>
    <w:rsid w:val="002B5CE1"/>
    <w:rsid w:val="002C3BBD"/>
    <w:rsid w:val="002E4A6E"/>
    <w:rsid w:val="0031163A"/>
    <w:rsid w:val="0032164B"/>
    <w:rsid w:val="00356A88"/>
    <w:rsid w:val="00360947"/>
    <w:rsid w:val="0038111D"/>
    <w:rsid w:val="003E0D1A"/>
    <w:rsid w:val="004816EC"/>
    <w:rsid w:val="004D6504"/>
    <w:rsid w:val="00553D4D"/>
    <w:rsid w:val="00581564"/>
    <w:rsid w:val="005D6A62"/>
    <w:rsid w:val="005F74E4"/>
    <w:rsid w:val="0061388B"/>
    <w:rsid w:val="0065289C"/>
    <w:rsid w:val="0066528C"/>
    <w:rsid w:val="0069654B"/>
    <w:rsid w:val="006B0F63"/>
    <w:rsid w:val="006E2E24"/>
    <w:rsid w:val="00714910"/>
    <w:rsid w:val="00727106"/>
    <w:rsid w:val="007324C0"/>
    <w:rsid w:val="00742D22"/>
    <w:rsid w:val="007B30E4"/>
    <w:rsid w:val="007C1B93"/>
    <w:rsid w:val="007D37A1"/>
    <w:rsid w:val="00803EF2"/>
    <w:rsid w:val="0081302A"/>
    <w:rsid w:val="00863695"/>
    <w:rsid w:val="00864B89"/>
    <w:rsid w:val="008A1C1A"/>
    <w:rsid w:val="008E1A4B"/>
    <w:rsid w:val="008E5D9A"/>
    <w:rsid w:val="0090483C"/>
    <w:rsid w:val="00921462"/>
    <w:rsid w:val="00922A25"/>
    <w:rsid w:val="009B102A"/>
    <w:rsid w:val="009F07A5"/>
    <w:rsid w:val="00A16E94"/>
    <w:rsid w:val="00A40F4B"/>
    <w:rsid w:val="00A47036"/>
    <w:rsid w:val="00A50CD6"/>
    <w:rsid w:val="00A62B0B"/>
    <w:rsid w:val="00AB3FDC"/>
    <w:rsid w:val="00AD5F9B"/>
    <w:rsid w:val="00AE197D"/>
    <w:rsid w:val="00BC2A4F"/>
    <w:rsid w:val="00C0506C"/>
    <w:rsid w:val="00C41C85"/>
    <w:rsid w:val="00C67B55"/>
    <w:rsid w:val="00C918AD"/>
    <w:rsid w:val="00CA4BD6"/>
    <w:rsid w:val="00CB1E7B"/>
    <w:rsid w:val="00CC1FDB"/>
    <w:rsid w:val="00CF774C"/>
    <w:rsid w:val="00D30371"/>
    <w:rsid w:val="00D375F9"/>
    <w:rsid w:val="00D55CF2"/>
    <w:rsid w:val="00D80156"/>
    <w:rsid w:val="00D845A8"/>
    <w:rsid w:val="00D956AC"/>
    <w:rsid w:val="00DC7F84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32A44"/>
    <w:rsid w:val="00F42EE3"/>
    <w:rsid w:val="00F70CB8"/>
    <w:rsid w:val="00F82337"/>
    <w:rsid w:val="00FA539D"/>
    <w:rsid w:val="00FA6DEA"/>
    <w:rsid w:val="0102CFA9"/>
    <w:rsid w:val="06E62F73"/>
    <w:rsid w:val="0F4D5223"/>
    <w:rsid w:val="1493909A"/>
    <w:rsid w:val="3467B148"/>
    <w:rsid w:val="4811FFB4"/>
    <w:rsid w:val="4BAC1CD6"/>
    <w:rsid w:val="4FBDF003"/>
    <w:rsid w:val="5FBEC97F"/>
    <w:rsid w:val="66DD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mailto:bvc@vlaamsewaterweg.b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visuris.be/Medischeverklaring" TargetMode="External"/><Relationship Id="rId17" Type="http://schemas.openxmlformats.org/officeDocument/2006/relationships/hyperlink" Target="http://www.visuris.be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suris.be/RSP?checkin=1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visuris.be/Certificatenenbekwaamheidsbewijzen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uris.be/Certificatenenbekwaamheidsbewijzen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3D5944-CA84-4F54-BB89-29705F003CF2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3.xml><?xml version="1.0" encoding="utf-8"?>
<ds:datastoreItem xmlns:ds="http://schemas.openxmlformats.org/officeDocument/2006/customXml" ds:itemID="{993B3422-8827-4BBD-B1F4-B94CAB64C2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B7CD31-4E24-4EE4-9783-91439C1B20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</Template>
  <TotalTime>3</TotalTime>
  <Pages>3</Pages>
  <Words>629</Words>
  <Characters>3461</Characters>
  <Application>Microsoft Office Word</Application>
  <DocSecurity>0</DocSecurity>
  <Lines>28</Lines>
  <Paragraphs>8</Paragraphs>
  <ScaleCrop>false</ScaleCrop>
  <Company>Vlaamse Overheid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11</cp:revision>
  <cp:lastPrinted>2016-11-23T15:05:00Z</cp:lastPrinted>
  <dcterms:created xsi:type="dcterms:W3CDTF">2024-06-26T10:34:00Z</dcterms:created>
  <dcterms:modified xsi:type="dcterms:W3CDTF">2024-07-31T08:08:00Z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