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36776" w14:textId="77777777" w:rsidR="007324C0" w:rsidRPr="009F07A5" w:rsidRDefault="007324C0" w:rsidP="00742D22">
      <w:pPr>
        <w:spacing w:after="0" w:line="240" w:lineRule="auto"/>
      </w:pPr>
    </w:p>
    <w:p w14:paraId="1DAD48CD" w14:textId="7DA71F71" w:rsidR="007324C0" w:rsidRPr="007324C0" w:rsidRDefault="007324C0" w:rsidP="00CB1E7B">
      <w:pPr>
        <w:spacing w:after="0" w:line="240" w:lineRule="auto"/>
        <w:jc w:val="center"/>
        <w:rPr>
          <w:b/>
          <w:sz w:val="40"/>
          <w:szCs w:val="36"/>
        </w:rPr>
      </w:pPr>
      <w:r w:rsidRPr="007324C0">
        <w:rPr>
          <w:b/>
          <w:sz w:val="40"/>
          <w:szCs w:val="36"/>
        </w:rPr>
        <w:t>K</w:t>
      </w:r>
      <w:r>
        <w:rPr>
          <w:b/>
          <w:sz w:val="40"/>
          <w:szCs w:val="36"/>
        </w:rPr>
        <w:t>WALIFICATIECERTIFICAAT</w:t>
      </w:r>
      <w:r w:rsidRPr="007324C0">
        <w:rPr>
          <w:b/>
          <w:sz w:val="40"/>
          <w:szCs w:val="36"/>
        </w:rPr>
        <w:t xml:space="preserve"> </w:t>
      </w:r>
      <w:r w:rsidR="003905D6">
        <w:rPr>
          <w:b/>
          <w:sz w:val="40"/>
          <w:szCs w:val="36"/>
        </w:rPr>
        <w:t>DESKUNDIGE PASSAGIER</w:t>
      </w:r>
    </w:p>
    <w:p w14:paraId="70954547" w14:textId="1BCEAEDA" w:rsidR="00742D22" w:rsidRPr="009F07A5" w:rsidRDefault="007324C0" w:rsidP="00CB1E7B">
      <w:pPr>
        <w:spacing w:after="0" w:line="240" w:lineRule="auto"/>
        <w:jc w:val="center"/>
        <w:rPr>
          <w:b/>
          <w:sz w:val="40"/>
          <w:szCs w:val="36"/>
        </w:rPr>
      </w:pPr>
      <w:r w:rsidRPr="007324C0">
        <w:rPr>
          <w:b/>
          <w:sz w:val="40"/>
          <w:szCs w:val="36"/>
        </w:rPr>
        <w:t>aanvraag examen</w:t>
      </w:r>
    </w:p>
    <w:p w14:paraId="298FACC1" w14:textId="7DD77435" w:rsidR="00742D22" w:rsidRPr="009F07A5" w:rsidRDefault="00742D22" w:rsidP="00D30371">
      <w:pPr>
        <w:spacing w:after="0" w:line="240" w:lineRule="auto"/>
        <w:rPr>
          <w:sz w:val="16"/>
          <w:szCs w:val="16"/>
        </w:rPr>
      </w:pPr>
      <w:r w:rsidRPr="009F07A5">
        <w:rPr>
          <w:sz w:val="16"/>
          <w:szCs w:val="16"/>
        </w:rPr>
        <w:t>//////////////////////////////////////////////////////////////////////////////////////////////////////////////////////////////////</w:t>
      </w:r>
      <w:r w:rsidR="004816EC" w:rsidRPr="009F07A5">
        <w:rPr>
          <w:sz w:val="16"/>
          <w:szCs w:val="16"/>
        </w:rPr>
        <w:t>//////////////////////////////</w:t>
      </w:r>
    </w:p>
    <w:tbl>
      <w:tblPr>
        <w:tblStyle w:val="Tabelraster"/>
        <w:tblW w:w="10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  <w:gridCol w:w="324"/>
      </w:tblGrid>
      <w:tr w:rsidR="00742D22" w:rsidRPr="007324C0" w14:paraId="110BF02C" w14:textId="77777777" w:rsidTr="295341BC">
        <w:trPr>
          <w:trHeight w:val="737"/>
        </w:trPr>
        <w:tc>
          <w:tcPr>
            <w:tcW w:w="10053" w:type="dxa"/>
          </w:tcPr>
          <w:p w14:paraId="196697FD" w14:textId="49A84B1F" w:rsidR="007324C0" w:rsidRPr="007324C0" w:rsidRDefault="007324C0" w:rsidP="295341BC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bCs/>
                <w:color w:val="1D1B11"/>
              </w:rPr>
            </w:pPr>
            <w:bookmarkStart w:id="0" w:name="_Hlk26429756"/>
            <w:bookmarkStart w:id="1" w:name="_Hlk26430911"/>
            <w:r w:rsidRPr="295341BC">
              <w:rPr>
                <w:rFonts w:eastAsia="FlandersArtSerif-Regular" w:cs="Calibri"/>
                <w:b/>
                <w:bCs/>
                <w:color w:val="1D1B11"/>
                <w:sz w:val="28"/>
                <w:szCs w:val="28"/>
              </w:rPr>
              <w:t>Instructies en verloop aanvraagprocedure</w:t>
            </w:r>
          </w:p>
          <w:p w14:paraId="571F27C8" w14:textId="5E20F869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bookmarkStart w:id="2" w:name="_Hlk25828756"/>
            <w:r w:rsidRPr="007324C0">
              <w:rPr>
                <w:rFonts w:eastAsia="FlandersArtSerif-Regular" w:cs="Calibri"/>
                <w:color w:val="1D1B11"/>
              </w:rPr>
              <w:t xml:space="preserve">Er zijn </w:t>
            </w:r>
            <w:r w:rsidRPr="007324C0">
              <w:rPr>
                <w:rFonts w:eastAsia="FlandersArtSerif-Regular" w:cs="Calibri"/>
                <w:color w:val="1D1B11"/>
                <w:u w:val="single"/>
              </w:rPr>
              <w:t xml:space="preserve">twee </w:t>
            </w:r>
            <w:r w:rsidR="00C0506C">
              <w:rPr>
                <w:rFonts w:eastAsia="FlandersArtSerif-Regular" w:cs="Calibri"/>
                <w:color w:val="1D1B11"/>
                <w:u w:val="single"/>
              </w:rPr>
              <w:t>mogelijkheden</w:t>
            </w:r>
            <w:r w:rsidRPr="007324C0">
              <w:rPr>
                <w:rFonts w:eastAsia="FlandersArtSerif-Regular" w:cs="Calibri"/>
                <w:color w:val="1D1B11"/>
              </w:rPr>
              <w:t xml:space="preserve"> om het bekwaamheidsbewijs aan te vragen:</w:t>
            </w:r>
          </w:p>
          <w:p w14:paraId="61461A7E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  <w:u w:val="single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5132"/>
              <w:gridCol w:w="4695"/>
            </w:tblGrid>
            <w:tr w:rsidR="007324C0" w:rsidRPr="007324C0" w14:paraId="4AA0A58D" w14:textId="77777777" w:rsidTr="00C0506C">
              <w:tc>
                <w:tcPr>
                  <w:tcW w:w="5132" w:type="dxa"/>
                </w:tcPr>
                <w:p w14:paraId="597330C2" w14:textId="4D2A4F71" w:rsidR="007324C0" w:rsidRPr="007324C0" w:rsidRDefault="007324C0" w:rsidP="00C0506C">
                  <w:pPr>
                    <w:spacing w:after="0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email</w:t>
                  </w:r>
                </w:p>
              </w:tc>
              <w:tc>
                <w:tcPr>
                  <w:tcW w:w="4695" w:type="dxa"/>
                </w:tcPr>
                <w:p w14:paraId="33226C47" w14:textId="7691A9C1" w:rsidR="007324C0" w:rsidRPr="007324C0" w:rsidRDefault="007324C0" w:rsidP="00C0506C">
                  <w:pPr>
                    <w:tabs>
                      <w:tab w:val="left" w:pos="3686"/>
                    </w:tabs>
                    <w:spacing w:after="0" w:line="360" w:lineRule="auto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post</w:t>
                  </w:r>
                </w:p>
              </w:tc>
            </w:tr>
            <w:tr w:rsidR="007324C0" w:rsidRPr="007324C0" w14:paraId="32F6F785" w14:textId="77777777" w:rsidTr="00C0506C">
              <w:tc>
                <w:tcPr>
                  <w:tcW w:w="5132" w:type="dxa"/>
                </w:tcPr>
                <w:p w14:paraId="3532BE32" w14:textId="77777777" w:rsidR="00C0506C" w:rsidRPr="00C0506C" w:rsidRDefault="007324C0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Vul het formulier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en handteken onderaan.</w:t>
                  </w:r>
                </w:p>
                <w:p w14:paraId="6F768DE2" w14:textId="77777777" w:rsidR="00C0506C" w:rsidRPr="00C0506C" w:rsidRDefault="00C0506C" w:rsidP="00C0506C">
                  <w:p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</w:p>
                <w:p w14:paraId="7D1A9310" w14:textId="7AFB7BA1" w:rsidR="007324C0" w:rsidRPr="007324C0" w:rsidRDefault="00C0506C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>
                    <w:rPr>
                      <w:rFonts w:eastAsia="FlandersArtSerif-Regular" w:cs="Calibri"/>
                      <w:color w:val="1D1B11"/>
                    </w:rPr>
                    <w:t>Mail</w:t>
                  </w:r>
                  <w:r w:rsidR="007324C0" w:rsidRPr="007324C0">
                    <w:rPr>
                      <w:rFonts w:eastAsia="FlandersArtSerif-Regular" w:cs="Calibri"/>
                      <w:color w:val="1D1B11"/>
                    </w:rPr>
                    <w:t xml:space="preserve"> het formulier samen met de gevraagde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>documenten per PDF of JPG naar</w:t>
                  </w:r>
                </w:p>
                <w:p w14:paraId="7F88BD0D" w14:textId="074E50A9" w:rsidR="007324C0" w:rsidRPr="007324C0" w:rsidRDefault="00000000" w:rsidP="00C0506C">
                  <w:pPr>
                    <w:tabs>
                      <w:tab w:val="left" w:pos="3686"/>
                    </w:tabs>
                    <w:spacing w:after="0" w:line="270" w:lineRule="exact"/>
                    <w:ind w:left="393"/>
                    <w:rPr>
                      <w:rFonts w:eastAsia="FlandersArtSerif-Regular" w:cs="Calibri"/>
                      <w:color w:val="1D1B11"/>
                    </w:rPr>
                  </w:pPr>
                  <w:hyperlink r:id="rId11" w:history="1">
                    <w:r w:rsidR="00C0506C" w:rsidRPr="007324C0">
                      <w:rPr>
                        <w:rStyle w:val="Hyperlink"/>
                        <w:rFonts w:eastAsia="FlandersArtSerif-Regular" w:cs="Calibri"/>
                        <w:b/>
                      </w:rPr>
                      <w:t>bvc@vlaamsewaterweg.be</w:t>
                    </w:r>
                    <w:r w:rsidR="00C0506C" w:rsidRPr="007324C0">
                      <w:rPr>
                        <w:rStyle w:val="Hyperlink"/>
                        <w:rFonts w:eastAsia="FlandersArtSerif-Regular" w:cs="Calibri"/>
                        <w:bCs/>
                      </w:rPr>
                      <w:br/>
                    </w:r>
                  </w:hyperlink>
                  <w:r w:rsidR="00C0506C" w:rsidRPr="00C0506C">
                    <w:rPr>
                      <w:rFonts w:eastAsia="FlandersArtSerif-Regular" w:cs="Calibri"/>
                      <w:bCs/>
                      <w:color w:val="1D1B11"/>
                    </w:rPr>
                    <w:t xml:space="preserve">met als onderwerp van 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 xml:space="preserve">email: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Examen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aanvraag Kwalificatiecertificaat Schipper</w:t>
                  </w:r>
                </w:p>
              </w:tc>
              <w:tc>
                <w:tcPr>
                  <w:tcW w:w="4695" w:type="dxa"/>
                </w:tcPr>
                <w:p w14:paraId="3E50ADFA" w14:textId="77777777" w:rsidR="00C0506C" w:rsidRDefault="007324C0" w:rsidP="00C0506C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Druk het formulier af, vul het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 en handteken onderaan.</w:t>
                  </w:r>
                </w:p>
                <w:p w14:paraId="0255C17A" w14:textId="77777777" w:rsidR="00C0506C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</w:p>
                <w:p w14:paraId="7A8A9EB1" w14:textId="47BA9F05" w:rsidR="007324C0" w:rsidRPr="00E84AAF" w:rsidRDefault="007324C0" w:rsidP="00E84AAF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Stuur het formulier samen met de</w:t>
                  </w:r>
                  <w:r w:rsidR="00C0506C" w:rsidRPr="00C0506C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gevraagde documenten naar</w:t>
                  </w:r>
                  <w:bookmarkStart w:id="3" w:name="_Hlk42000284"/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De Vlaamse Waterweg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t.a.v. Binnenvaartloket</w:t>
                  </w:r>
                  <w:r w:rsid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proofErr w:type="spellStart"/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Hoogmolendijk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 xml:space="preserve"> 1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E84AAF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2900 Schoten</w:t>
                  </w:r>
                  <w:bookmarkEnd w:id="3"/>
                </w:p>
              </w:tc>
            </w:tr>
            <w:bookmarkEnd w:id="2"/>
          </w:tbl>
          <w:p w14:paraId="47826FAD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</w:p>
          <w:p w14:paraId="720308D3" w14:textId="713C16D0" w:rsidR="007324C0" w:rsidRPr="007324C0" w:rsidRDefault="007324C0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0" w:line="270" w:lineRule="exact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485497F6">
              <w:rPr>
                <w:rFonts w:eastAsia="FlandersArtSerif-Regular" w:cs="Calibri"/>
                <w:color w:val="1D1B11"/>
              </w:rPr>
              <w:t>Na ontvangst van</w:t>
            </w:r>
            <w:r w:rsidR="00A16E94" w:rsidRPr="485497F6">
              <w:rPr>
                <w:rFonts w:eastAsia="FlandersArtSerif-Regular" w:cs="Calibri"/>
                <w:color w:val="1D1B11"/>
              </w:rPr>
              <w:t xml:space="preserve"> je </w:t>
            </w:r>
            <w:r w:rsidRPr="485497F6">
              <w:rPr>
                <w:rFonts w:eastAsia="FlandersArtSerif-Regular" w:cs="Calibri"/>
                <w:color w:val="1D1B11"/>
              </w:rPr>
              <w:t>aanvraag word</w:t>
            </w:r>
            <w:r w:rsidR="46C5B4A7" w:rsidRPr="485497F6">
              <w:rPr>
                <w:rFonts w:eastAsia="FlandersArtSerif-Regular" w:cs="Calibri"/>
                <w:color w:val="1D1B11"/>
              </w:rPr>
              <w:t>t</w:t>
            </w:r>
            <w:r w:rsidRPr="485497F6">
              <w:rPr>
                <w:rFonts w:eastAsia="FlandersArtSerif-Regular" w:cs="Calibri"/>
                <w:color w:val="1D1B11"/>
              </w:rPr>
              <w:t xml:space="preserve"> </w:t>
            </w:r>
            <w:r w:rsidR="00C0506C" w:rsidRPr="485497F6">
              <w:rPr>
                <w:rFonts w:eastAsia="FlandersArtSerif-Regular" w:cs="Calibri"/>
                <w:color w:val="1D1B11"/>
              </w:rPr>
              <w:t>j</w:t>
            </w:r>
            <w:r w:rsidR="00A16E94" w:rsidRPr="485497F6">
              <w:rPr>
                <w:rFonts w:eastAsia="FlandersArtSerif-Regular" w:cs="Calibri"/>
                <w:color w:val="1D1B11"/>
              </w:rPr>
              <w:t>e</w:t>
            </w:r>
            <w:r w:rsidRPr="485497F6">
              <w:rPr>
                <w:rFonts w:eastAsia="FlandersArtSerif-Regular" w:cs="Calibri"/>
                <w:color w:val="1D1B11"/>
              </w:rPr>
              <w:t xml:space="preserve"> dossier gecontroleerd. </w:t>
            </w:r>
            <w:r w:rsidR="00A16E94" w:rsidRPr="485497F6">
              <w:rPr>
                <w:rFonts w:eastAsia="FlandersArtSerif-Regular" w:cs="Calibri"/>
                <w:color w:val="1D1B11"/>
              </w:rPr>
              <w:t>Na</w:t>
            </w:r>
            <w:r w:rsidRPr="485497F6">
              <w:rPr>
                <w:rFonts w:eastAsia="FlandersArtSerif-Regular" w:cs="Calibri"/>
                <w:color w:val="1D1B11"/>
              </w:rPr>
              <w:t xml:space="preserve"> goedkeuring</w:t>
            </w:r>
            <w:r w:rsidR="00A16E94" w:rsidRPr="485497F6">
              <w:rPr>
                <w:rFonts w:eastAsia="FlandersArtSerif-Regular" w:cs="Calibri"/>
                <w:color w:val="1D1B11"/>
              </w:rPr>
              <w:t xml:space="preserve"> wordt deze</w:t>
            </w:r>
            <w:r w:rsidRPr="485497F6">
              <w:rPr>
                <w:rFonts w:eastAsia="FlandersArtSerif-Regular" w:cs="Calibri"/>
                <w:color w:val="1D1B11"/>
              </w:rPr>
              <w:t xml:space="preserve"> naar het examencentrum doorgestuurd.</w:t>
            </w:r>
          </w:p>
          <w:p w14:paraId="797683B4" w14:textId="02E33799" w:rsidR="007324C0" w:rsidRPr="007324C0" w:rsidRDefault="007324C0" w:rsidP="007324C0">
            <w:pPr>
              <w:spacing w:after="0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52A796BC" w14:textId="5681361F" w:rsidR="007324C0" w:rsidRPr="007324C0" w:rsidRDefault="00C0506C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0" w:line="270" w:lineRule="exact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wordt gecontacteerd door het examencentrum om een examendatum af te spreken en de betaling te regelen.</w:t>
            </w:r>
            <w:bookmarkEnd w:id="0"/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gaat, na </w:t>
            </w:r>
            <w:r w:rsidR="00A16E94">
              <w:rPr>
                <w:rFonts w:eastAsia="FlandersArtSerif-Regular" w:cs="Calibri"/>
                <w:color w:val="1D1B11"/>
              </w:rPr>
              <w:t xml:space="preserve">het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inplannen van het examen, op de juiste datum naar de </w:t>
            </w:r>
            <w:r w:rsidR="00A16E94">
              <w:rPr>
                <w:rFonts w:eastAsia="FlandersArtSerif-Regular" w:cs="Calibri"/>
                <w:color w:val="1D1B11"/>
              </w:rPr>
              <w:t>afgesproken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locatie en legt het examen af. </w:t>
            </w:r>
          </w:p>
          <w:bookmarkEnd w:id="1"/>
          <w:p w14:paraId="024E9E5D" w14:textId="77777777" w:rsidR="007324C0" w:rsidRPr="00DF6DFE" w:rsidRDefault="007324C0" w:rsidP="007324C0">
            <w:pPr>
              <w:spacing w:after="0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8E2B464" w14:textId="2D56B804" w:rsidR="00CB1E7B" w:rsidRPr="00DF6DFE" w:rsidRDefault="00DF6DFE" w:rsidP="00CB1E7B">
            <w:pPr>
              <w:numPr>
                <w:ilvl w:val="0"/>
                <w:numId w:val="15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 w:rsidRPr="00DF6DFE">
              <w:rPr>
                <w:rFonts w:cs="Calibri"/>
              </w:rPr>
              <w:t>Je slaagt voor het examen, het binnenvaartloket neemt contact met u op voor de betaling van de retributie voor de afgifte van je attest</w:t>
            </w:r>
            <w:r>
              <w:rPr>
                <w:rFonts w:cs="Calibri"/>
              </w:rPr>
              <w:t>.</w:t>
            </w:r>
          </w:p>
          <w:p w14:paraId="2669E917" w14:textId="790BE113" w:rsidR="007324C0" w:rsidRPr="007324C0" w:rsidRDefault="007324C0" w:rsidP="00DF6DFE">
            <w:pPr>
              <w:tabs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43CCF7B3" w14:textId="3A6E5FA5" w:rsidR="007324C0" w:rsidRDefault="00C0506C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 w:rsidRPr="3C141CCE">
              <w:rPr>
                <w:rFonts w:eastAsia="FlandersArtSerif-Regular" w:cs="Calibri"/>
                <w:color w:val="1D1B11"/>
              </w:rPr>
              <w:t>Je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ontvangt, na het betalen van de retributie </w:t>
            </w:r>
            <w:r w:rsidRPr="3C141CCE">
              <w:rPr>
                <w:rFonts w:eastAsia="FlandersArtSerif-Regular" w:cs="Calibri"/>
                <w:color w:val="1D1B11"/>
              </w:rPr>
              <w:t>je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Kwalificatiecertificaat </w:t>
            </w:r>
            <w:r w:rsidR="00DF6DFE" w:rsidRPr="3C141CCE">
              <w:rPr>
                <w:rFonts w:eastAsia="FlandersArtSerif-Regular" w:cs="Calibri"/>
                <w:color w:val="1D1B11"/>
              </w:rPr>
              <w:t>Deskundige passagier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. </w:t>
            </w:r>
            <w:r>
              <w:br/>
            </w:r>
            <w:r w:rsidRPr="3C141CCE">
              <w:rPr>
                <w:rFonts w:eastAsia="FlandersArtSerif-Regular" w:cs="Calibri"/>
                <w:color w:val="1D1B11"/>
              </w:rPr>
              <w:t>Je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hebt hierbij de keuze tussen een </w:t>
            </w:r>
            <w:r w:rsidR="007324C0" w:rsidRPr="3C141CCE">
              <w:rPr>
                <w:rFonts w:eastAsia="FlandersArtSerif-Regular" w:cs="Calibri"/>
                <w:b/>
                <w:bCs/>
                <w:color w:val="1D1B11"/>
              </w:rPr>
              <w:t>fysiek pasje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of een </w:t>
            </w:r>
            <w:r w:rsidR="007324C0" w:rsidRPr="3C141CCE">
              <w:rPr>
                <w:rFonts w:eastAsia="FlandersArtSerif-Regular" w:cs="Calibri"/>
                <w:b/>
                <w:bCs/>
                <w:color w:val="1D1B11"/>
              </w:rPr>
              <w:t>pdf.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Kruis </w:t>
            </w:r>
            <w:r w:rsidR="007324C0" w:rsidRPr="3C141CCE">
              <w:rPr>
                <w:rFonts w:eastAsia="FlandersArtSerif-Regular" w:cs="Calibri"/>
                <w:b/>
                <w:bCs/>
                <w:color w:val="1D1B11"/>
              </w:rPr>
              <w:t>onderaan dit formulier</w:t>
            </w:r>
            <w:r w:rsidR="007324C0" w:rsidRPr="3C141CCE">
              <w:rPr>
                <w:rFonts w:eastAsia="FlandersArtSerif-Regular" w:cs="Calibri"/>
                <w:color w:val="1D1B11"/>
              </w:rPr>
              <w:t xml:space="preserve"> </w:t>
            </w:r>
            <w:r w:rsidR="007324C0" w:rsidRPr="3C141CCE">
              <w:rPr>
                <w:rFonts w:eastAsia="FlandersArtSerif-Regular" w:cs="Calibri"/>
                <w:b/>
                <w:bCs/>
                <w:color w:val="1D1B11"/>
              </w:rPr>
              <w:t xml:space="preserve">aan welk attest </w:t>
            </w:r>
            <w:r w:rsidRPr="3C141CCE">
              <w:rPr>
                <w:rFonts w:eastAsia="FlandersArtSerif-Regular" w:cs="Calibri"/>
                <w:b/>
                <w:bCs/>
                <w:color w:val="1D1B11"/>
              </w:rPr>
              <w:t>je</w:t>
            </w:r>
            <w:r w:rsidR="007324C0" w:rsidRPr="3C141CCE">
              <w:rPr>
                <w:rFonts w:eastAsia="FlandersArtSerif-Regular" w:cs="Calibri"/>
                <w:b/>
                <w:bCs/>
                <w:color w:val="1D1B11"/>
              </w:rPr>
              <w:t xml:space="preserve"> w</w:t>
            </w:r>
            <w:r w:rsidRPr="3C141CCE">
              <w:rPr>
                <w:rFonts w:eastAsia="FlandersArtSerif-Regular" w:cs="Calibri"/>
                <w:b/>
                <w:bCs/>
                <w:color w:val="1D1B11"/>
              </w:rPr>
              <w:t>il.</w:t>
            </w:r>
            <w:r w:rsidR="007324C0" w:rsidRPr="3C141CCE">
              <w:rPr>
                <w:rFonts w:eastAsia="FlandersArtSerif-Regular" w:cs="Calibri"/>
                <w:b/>
                <w:bCs/>
                <w:color w:val="1D1B11"/>
              </w:rPr>
              <w:t xml:space="preserve"> </w:t>
            </w:r>
            <w:r w:rsidR="007324C0" w:rsidRPr="3C141CCE">
              <w:rPr>
                <w:rFonts w:eastAsia="FlandersArtSerif-Regular" w:cs="Calibri"/>
                <w:color w:val="1D1B11"/>
              </w:rPr>
              <w:t>Zo kunnen wij de correcte retributie laten betalen</w:t>
            </w:r>
            <w:r w:rsidRPr="3C141CCE">
              <w:rPr>
                <w:rFonts w:eastAsia="FlandersArtSerif-Regular" w:cs="Calibri"/>
                <w:color w:val="1D1B11"/>
              </w:rPr>
              <w:t>.</w:t>
            </w:r>
          </w:p>
          <w:p w14:paraId="034F18DD" w14:textId="7E9A7F68" w:rsidR="00CB1E7B" w:rsidRDefault="00CB1E7B" w:rsidP="00CB1E7B">
            <w:pPr>
              <w:pStyle w:val="Lijstalinea"/>
              <w:rPr>
                <w:rFonts w:eastAsia="FlandersArtSerif-Regular" w:cs="Calibri"/>
                <w:color w:val="1D1B11"/>
              </w:rPr>
            </w:pPr>
          </w:p>
          <w:p w14:paraId="7AE44DC5" w14:textId="56A716EB" w:rsidR="00CB1E7B" w:rsidRDefault="00CB1E7B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De correcte prijslijst vind</w:t>
            </w:r>
            <w:r w:rsidR="00EC7EF3">
              <w:rPr>
                <w:rFonts w:eastAsia="FlandersArtSerif-Regular" w:cs="Calibri"/>
                <w:color w:val="1D1B11"/>
              </w:rPr>
              <w:t xml:space="preserve"> je </w:t>
            </w:r>
            <w:r>
              <w:rPr>
                <w:rFonts w:eastAsia="FlandersArtSerif-Regular" w:cs="Calibri"/>
                <w:color w:val="1D1B11"/>
              </w:rPr>
              <w:t xml:space="preserve">hier </w:t>
            </w:r>
          </w:p>
          <w:p w14:paraId="3CB96788" w14:textId="452A70FD" w:rsidR="00CB1E7B" w:rsidRDefault="00CB1E7B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D56018" wp14:editId="27183A4C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106045</wp:posOffset>
                  </wp:positionV>
                  <wp:extent cx="706638" cy="71437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3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3" w:history="1">
              <w:r w:rsidRPr="00AE1DBF">
                <w:rPr>
                  <w:rStyle w:val="Hyperlink"/>
                  <w:rFonts w:eastAsia="FlandersArtSerif-Regular" w:cs="Calibri"/>
                </w:rPr>
                <w:t>https://www.visuris.be/Certificatenenbekwaamheidsbewijzen</w:t>
              </w:r>
            </w:hyperlink>
          </w:p>
          <w:p w14:paraId="298F1F2C" w14:textId="681D1B3A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</w:pPr>
          </w:p>
          <w:p w14:paraId="3E01686E" w14:textId="77777777" w:rsidR="00D375F9" w:rsidRDefault="00D375F9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3C95FEBE" w14:textId="7BEC4293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6CF498F4" w14:textId="77777777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D1A3783" w14:textId="77777777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472462B6" w14:textId="77777777" w:rsidR="00DF6DFE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42BA0424" w14:textId="77777777" w:rsidR="00DF6DFE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D169B3F" w14:textId="77777777" w:rsidR="00DF6DFE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2EB9B73E" w14:textId="77777777" w:rsidR="00DF6DFE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0DB1E3C2" w14:textId="77777777" w:rsidR="00DF6DFE" w:rsidRPr="007324C0" w:rsidRDefault="00DF6DFE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tbl>
            <w:tblPr>
              <w:tblStyle w:val="Tabelraster"/>
              <w:tblW w:w="494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4"/>
              <w:gridCol w:w="3685"/>
              <w:gridCol w:w="156"/>
              <w:gridCol w:w="1617"/>
              <w:gridCol w:w="687"/>
              <w:gridCol w:w="1848"/>
            </w:tblGrid>
            <w:tr w:rsidR="007324C0" w:rsidRPr="007324C0" w14:paraId="16207319" w14:textId="77777777" w:rsidTr="295341BC">
              <w:tc>
                <w:tcPr>
                  <w:tcW w:w="5000" w:type="pct"/>
                  <w:gridSpan w:val="6"/>
                  <w:shd w:val="clear" w:color="auto" w:fill="5B9BD5"/>
                </w:tcPr>
                <w:p w14:paraId="0AD12FB9" w14:textId="54F1F9A1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lastRenderedPageBreak/>
                    <w:t>PERSOONSGEGEVENS</w:t>
                  </w:r>
                </w:p>
              </w:tc>
            </w:tr>
            <w:tr w:rsidR="007324C0" w:rsidRPr="007324C0" w14:paraId="6FB8D007" w14:textId="77777777" w:rsidTr="295341BC">
              <w:tc>
                <w:tcPr>
                  <w:tcW w:w="892" w:type="pct"/>
                  <w:vAlign w:val="bottom"/>
                </w:tcPr>
                <w:p w14:paraId="75EC43F8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3F882A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4456E697" w14:textId="77777777" w:rsidTr="295341BC">
              <w:tc>
                <w:tcPr>
                  <w:tcW w:w="892" w:type="pct"/>
                  <w:vAlign w:val="bottom"/>
                </w:tcPr>
                <w:p w14:paraId="20117F73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Voornaam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A532FA0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3C4FDD4A" w14:textId="77777777" w:rsidTr="295341BC">
              <w:tc>
                <w:tcPr>
                  <w:tcW w:w="892" w:type="pct"/>
                  <w:vAlign w:val="bottom"/>
                </w:tcPr>
                <w:p w14:paraId="54D9040C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 xml:space="preserve">Geboortedatum </w:t>
                  </w: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br/>
                  </w:r>
                  <w:proofErr w:type="spellStart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dd</w:t>
                  </w:r>
                  <w:proofErr w:type="spellEnd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/mm/</w:t>
                  </w:r>
                  <w:proofErr w:type="spellStart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jjjj</w:t>
                  </w:r>
                  <w:proofErr w:type="spellEnd"/>
                </w:p>
              </w:tc>
              <w:tc>
                <w:tcPr>
                  <w:tcW w:w="1894" w:type="pct"/>
                  <w:vAlign w:val="center"/>
                </w:tcPr>
                <w:p w14:paraId="247D2E5B" w14:textId="77777777" w:rsidR="007324C0" w:rsidRPr="00E77F2D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</w:pPr>
                  <w:r w:rsidRPr="00E77F2D"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  <w:t xml:space="preserve">       /        /           </w:t>
                  </w: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71682568" w14:textId="2923EA3E" w:rsidR="007324C0" w:rsidRPr="007324C0" w:rsidRDefault="00714910" w:rsidP="0071491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Geboorteplaats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43700A81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D39912D" w14:textId="77777777" w:rsidTr="295341BC">
              <w:tc>
                <w:tcPr>
                  <w:tcW w:w="892" w:type="pct"/>
                  <w:vAlign w:val="bottom"/>
                </w:tcPr>
                <w:p w14:paraId="5EE94556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Nationaliteit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15CBD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C55A3A6" w14:textId="77777777" w:rsidTr="295341BC">
              <w:tc>
                <w:tcPr>
                  <w:tcW w:w="892" w:type="pct"/>
                  <w:vAlign w:val="bottom"/>
                </w:tcPr>
                <w:p w14:paraId="248373A5" w14:textId="0BB91DA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32E5315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E</w:t>
                  </w:r>
                  <w:r w:rsidR="757554F5" w:rsidRPr="32E5315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</w:t>
                  </w:r>
                  <w:r w:rsidRPr="32E5315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mail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61F84400" w14:textId="70C1CE3A" w:rsidR="007324C0" w:rsidRPr="002467A3" w:rsidRDefault="00A16E94" w:rsidP="007324C0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</w:t>
                  </w: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</w:t>
                  </w:r>
                  <w:r w:rsidR="007324C0" w:rsidRPr="002467A3"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  <w:t>@</w:t>
                  </w:r>
                </w:p>
              </w:tc>
            </w:tr>
            <w:tr w:rsidR="007324C0" w:rsidRPr="007324C0" w14:paraId="269D23CE" w14:textId="77777777" w:rsidTr="295341BC">
              <w:tc>
                <w:tcPr>
                  <w:tcW w:w="892" w:type="pct"/>
                  <w:vAlign w:val="bottom"/>
                </w:tcPr>
                <w:p w14:paraId="4C73BD25" w14:textId="1603AD0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686867FD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G</w:t>
                  </w:r>
                  <w:r w:rsidR="3145D129" w:rsidRPr="686867FD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SM</w:t>
                  </w:r>
                  <w:r w:rsidR="00A16E94" w:rsidRPr="686867FD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-n</w:t>
                  </w:r>
                  <w:r w:rsidRPr="686867FD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ummer</w:t>
                  </w:r>
                  <w:proofErr w:type="spellEnd"/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F2C03DE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0B5FF43" w14:textId="77777777" w:rsidTr="295341BC">
              <w:tc>
                <w:tcPr>
                  <w:tcW w:w="892" w:type="pct"/>
                  <w:vAlign w:val="bottom"/>
                </w:tcPr>
                <w:p w14:paraId="75736C9A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681A36D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5888B48C" w14:textId="77777777" w:rsidTr="295341BC">
              <w:tc>
                <w:tcPr>
                  <w:tcW w:w="892" w:type="pct"/>
                  <w:vAlign w:val="bottom"/>
                </w:tcPr>
                <w:p w14:paraId="710E9989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bookmarkStart w:id="4" w:name="_Hlk169101293"/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582501B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1EBEFD48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Huisnr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007710D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Busnr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.</w:t>
                  </w:r>
                </w:p>
              </w:tc>
            </w:tr>
            <w:bookmarkEnd w:id="4"/>
            <w:tr w:rsidR="00A16E94" w:rsidRPr="00A16E94" w14:paraId="0E5E038A" w14:textId="77777777" w:rsidTr="295341BC">
              <w:tc>
                <w:tcPr>
                  <w:tcW w:w="892" w:type="pct"/>
                  <w:vAlign w:val="bottom"/>
                </w:tcPr>
                <w:p w14:paraId="0F833AE0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387658F3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2F3F373F" w14:textId="045EE72B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273744FA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2379A7DD" w14:textId="77777777" w:rsidTr="295341BC">
              <w:tc>
                <w:tcPr>
                  <w:tcW w:w="892" w:type="pct"/>
                  <w:vAlign w:val="bottom"/>
                </w:tcPr>
                <w:p w14:paraId="47BA7B02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80DC63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BB275DE" w14:textId="77777777" w:rsidTr="295341BC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0D297D2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</w:rPr>
                  </w:pPr>
                </w:p>
              </w:tc>
            </w:tr>
            <w:tr w:rsidR="007324C0" w:rsidRPr="007324C0" w14:paraId="0AAB946D" w14:textId="77777777" w:rsidTr="295341BC">
              <w:tc>
                <w:tcPr>
                  <w:tcW w:w="5000" w:type="pct"/>
                  <w:gridSpan w:val="6"/>
                  <w:shd w:val="clear" w:color="auto" w:fill="5B9BD5"/>
                </w:tcPr>
                <w:p w14:paraId="58608A6E" w14:textId="6C6A05B9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t>POSTADRES (optioneel)</w:t>
                  </w:r>
                </w:p>
              </w:tc>
            </w:tr>
            <w:tr w:rsidR="007324C0" w:rsidRPr="007324C0" w14:paraId="46F56823" w14:textId="77777777" w:rsidTr="295341BC">
              <w:tc>
                <w:tcPr>
                  <w:tcW w:w="892" w:type="pct"/>
                  <w:vAlign w:val="bottom"/>
                </w:tcPr>
                <w:p w14:paraId="7369D3B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DECF811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A16E94" w:rsidRPr="007324C0" w14:paraId="6D403E06" w14:textId="77777777" w:rsidTr="295341BC">
              <w:tc>
                <w:tcPr>
                  <w:tcW w:w="892" w:type="pct"/>
                  <w:vAlign w:val="bottom"/>
                </w:tcPr>
                <w:p w14:paraId="4FA8D6E3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1B48A9F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DAC5678" w14:textId="29DEFE3E" w:rsidR="007324C0" w:rsidRPr="007324C0" w:rsidRDefault="0071491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nr</w:t>
                  </w:r>
                  <w:proofErr w:type="spellEnd"/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677E2437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</w:tr>
            <w:tr w:rsidR="00A16E94" w:rsidRPr="007324C0" w14:paraId="790C90E2" w14:textId="77777777" w:rsidTr="295341BC">
              <w:tc>
                <w:tcPr>
                  <w:tcW w:w="892" w:type="pct"/>
                  <w:vAlign w:val="bottom"/>
                </w:tcPr>
                <w:p w14:paraId="54986989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7615824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23327D9" w14:textId="61DE2649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6F8C6BB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</w:rPr>
                  </w:pPr>
                </w:p>
              </w:tc>
            </w:tr>
            <w:tr w:rsidR="007324C0" w:rsidRPr="007324C0" w14:paraId="6A34183F" w14:textId="77777777" w:rsidTr="295341BC">
              <w:tc>
                <w:tcPr>
                  <w:tcW w:w="892" w:type="pct"/>
                  <w:vAlign w:val="bottom"/>
                </w:tcPr>
                <w:p w14:paraId="721F2CC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106BAAC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</w:tbl>
          <w:p w14:paraId="6BDAF4D9" w14:textId="0F1B4C3E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4483FF95" w14:textId="7D5AA594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5EC09A3" w14:textId="5C69457D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0176CF4D" w14:textId="6CBD662A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4B33D3E2" w14:textId="4D46F9F5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4227BF6B" w14:textId="16E6107F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0CF1068D" w14:textId="4E4F0080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76D62AD4" w14:textId="2D231E77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7AB695E7" w14:textId="62BA4510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04CA9C34" w14:textId="6832479F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56B1E345" w14:textId="31E28B2F" w:rsidR="295341BC" w:rsidRDefault="295341BC" w:rsidP="295341BC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01DFE96" w14:textId="09E2FDC6" w:rsidR="00714910" w:rsidRPr="007324C0" w:rsidRDefault="007324C0" w:rsidP="53A27982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  <w:r w:rsidRPr="295341BC">
              <w:rPr>
                <w:rFonts w:eastAsia="FlandersArtSerif-Regular" w:cs="Calibri"/>
                <w:color w:val="1D1B11"/>
              </w:rPr>
              <w:lastRenderedPageBreak/>
              <w:t xml:space="preserve">Kies een formaat voor </w:t>
            </w:r>
            <w:r w:rsidR="00714910" w:rsidRPr="295341BC">
              <w:rPr>
                <w:rFonts w:eastAsia="FlandersArtSerif-Regular" w:cs="Calibri"/>
                <w:color w:val="1D1B11"/>
              </w:rPr>
              <w:t>je</w:t>
            </w:r>
            <w:r w:rsidRPr="295341BC">
              <w:rPr>
                <w:rFonts w:eastAsia="FlandersArtSerif-Regular" w:cs="Calibri"/>
                <w:color w:val="1D1B11"/>
              </w:rPr>
              <w:t xml:space="preserve"> </w:t>
            </w:r>
            <w:r w:rsidR="00B20595" w:rsidRPr="295341BC">
              <w:rPr>
                <w:rFonts w:eastAsia="FlandersArtSerif-Regular" w:cs="Calibri"/>
                <w:color w:val="1D1B11"/>
              </w:rPr>
              <w:t>deskundige passagier</w:t>
            </w:r>
            <w:r w:rsidRPr="295341BC">
              <w:rPr>
                <w:rFonts w:eastAsia="FlandersArtSerif-Regular" w:cs="Calibri"/>
                <w:color w:val="1D1B11"/>
              </w:rPr>
              <w:t xml:space="preserve">. Zet een kruisje bij </w:t>
            </w:r>
            <w:r w:rsidR="00714910" w:rsidRPr="295341BC">
              <w:rPr>
                <w:rFonts w:eastAsia="FlandersArtSerif-Regular" w:cs="Calibri"/>
                <w:color w:val="1D1B11"/>
              </w:rPr>
              <w:t>je</w:t>
            </w:r>
            <w:r w:rsidRPr="295341BC">
              <w:rPr>
                <w:rFonts w:eastAsia="FlandersArtSerif-Regular" w:cs="Calibri"/>
                <w:color w:val="1D1B11"/>
              </w:rPr>
              <w:t xml:space="preserve"> keuze</w:t>
            </w:r>
            <w:r w:rsidR="00714910" w:rsidRPr="295341BC">
              <w:rPr>
                <w:rFonts w:eastAsia="FlandersArtSerif-Regular" w:cs="Calibri"/>
                <w:color w:val="1D1B11"/>
              </w:rPr>
              <w:t xml:space="preserve"> (</w:t>
            </w:r>
            <w:r w:rsidR="00714910" w:rsidRPr="295341BC">
              <w:rPr>
                <w:rFonts w:eastAsia="FlandersArtSerif-Regular" w:cs="Calibri"/>
                <w:b/>
                <w:bCs/>
                <w:color w:val="1D1B11"/>
              </w:rPr>
              <w:t>max.</w:t>
            </w:r>
            <w:r w:rsidRPr="295341BC">
              <w:rPr>
                <w:rFonts w:eastAsia="FlandersArtSerif-Regular" w:cs="Calibri"/>
                <w:b/>
                <w:bCs/>
                <w:color w:val="1D1B11"/>
              </w:rPr>
              <w:t xml:space="preserve"> 1 mogelijk</w:t>
            </w:r>
            <w:r w:rsidR="00714910" w:rsidRPr="295341BC">
              <w:rPr>
                <w:rFonts w:eastAsia="FlandersArtSerif-Regular" w:cs="Calibri"/>
                <w:color w:val="1D1B11"/>
              </w:rPr>
              <w:t>)</w:t>
            </w:r>
            <w:r w:rsidRPr="295341BC">
              <w:rPr>
                <w:rFonts w:eastAsia="FlandersArtSerif-Regular" w:cs="Calibri"/>
                <w:color w:val="1D1B11"/>
              </w:rPr>
              <w:t>.</w:t>
            </w:r>
            <w:r>
              <w:br/>
            </w:r>
            <w:r w:rsidR="00714910" w:rsidRPr="295341BC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="00714910" w:rsidRPr="295341BC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="00714910" w:rsidRPr="295341BC"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="0031163A" w:rsidRPr="295341BC">
              <w:rPr>
                <w:rFonts w:eastAsia="FlandersArtSerif-Regular" w:cs="Calibri"/>
                <w:b/>
                <w:bCs/>
                <w:color w:val="1D1B11"/>
                <w:lang w:bidi="fr-FR"/>
              </w:rPr>
              <w:t>df-</w:t>
            </w:r>
            <w:r w:rsidR="00714910" w:rsidRPr="295341BC">
              <w:rPr>
                <w:rFonts w:eastAsia="FlandersArtSerif-Regular" w:cs="Calibri"/>
                <w:b/>
                <w:bCs/>
                <w:color w:val="1D1B11"/>
                <w:lang w:bidi="fr-FR"/>
              </w:rPr>
              <w:t>formaat</w:t>
            </w:r>
          </w:p>
          <w:p w14:paraId="39BC85BA" w14:textId="2B569339" w:rsidR="00714910" w:rsidRPr="007324C0" w:rsidRDefault="0071491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 xml:space="preserve">Fysiek </w:t>
            </w:r>
            <w:r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asje (meerprijs) *</w:t>
            </w:r>
          </w:p>
          <w:p w14:paraId="524B2174" w14:textId="1283AA82" w:rsidR="007324C0" w:rsidRPr="007324C0" w:rsidRDefault="007C1B93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99FA9F" wp14:editId="036726B6">
                  <wp:simplePos x="0" y="0"/>
                  <wp:positionH relativeFrom="column">
                    <wp:posOffset>5516245</wp:posOffset>
                  </wp:positionH>
                  <wp:positionV relativeFrom="paragraph">
                    <wp:posOffset>316865</wp:posOffset>
                  </wp:positionV>
                  <wp:extent cx="593058" cy="59955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58" cy="59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4C0" w:rsidRPr="007324C0">
              <w:rPr>
                <w:rFonts w:eastAsia="FlandersArtSerif-Regular" w:cs="Calibri"/>
                <w:color w:val="1D1B11"/>
              </w:rPr>
              <w:t>*</w:t>
            </w:r>
            <w:r w:rsidR="00714910">
              <w:rPr>
                <w:rFonts w:eastAsia="FlandersArtSerif-Regular" w:cs="Calibri"/>
                <w:b/>
                <w:bCs/>
                <w:color w:val="1D1B11"/>
                <w:u w:val="single"/>
              </w:rPr>
              <w:t>Opgelet: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Bij elke wijzigingen of verlies </w:t>
            </w:r>
            <w:r w:rsidR="00714910">
              <w:rPr>
                <w:rFonts w:eastAsia="FlandersArtSerif-Regular" w:cs="Calibri"/>
                <w:color w:val="1D1B11"/>
              </w:rPr>
              <w:t xml:space="preserve">moet je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een retributie betalen. Dit is bij een pasje dus ook </w:t>
            </w:r>
            <w:r w:rsidR="00714910">
              <w:rPr>
                <w:rFonts w:eastAsia="FlandersArtSerif-Regular" w:cs="Calibri"/>
                <w:color w:val="1D1B11"/>
              </w:rPr>
              <w:t>iedere keer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een meerprijs! </w:t>
            </w:r>
            <w:r w:rsidR="007324C0" w:rsidRPr="007324C0">
              <w:rPr>
                <w:rFonts w:eastAsia="FlandersArtSerif-Regular" w:cs="Calibri"/>
                <w:color w:val="1D1B11"/>
              </w:rPr>
              <w:br/>
            </w:r>
            <w:r w:rsidR="00714910">
              <w:rPr>
                <w:rFonts w:eastAsia="FlandersArtSerif-Regular" w:cs="Calibri"/>
                <w:color w:val="1D1B11"/>
              </w:rPr>
              <w:t xml:space="preserve">Meer informatie: </w:t>
            </w:r>
            <w:hyperlink r:id="rId14" w:history="1">
              <w:r w:rsidR="00714910" w:rsidRPr="007324C0">
                <w:rPr>
                  <w:rStyle w:val="Hyperlink"/>
                  <w:rFonts w:eastAsia="FlandersArtSerif-Regular" w:cs="Calibri"/>
                </w:rPr>
                <w:t>www.visuris.be/Certificatenenbekwaamheidsbewijzen</w:t>
              </w:r>
            </w:hyperlink>
          </w:p>
          <w:p w14:paraId="6738A13D" w14:textId="77777777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</w:p>
          <w:p w14:paraId="028E8E43" w14:textId="3E9839D2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color w:val="1D1B11"/>
              </w:rPr>
              <w:t>Bij te voegen documenten</w:t>
            </w:r>
          </w:p>
          <w:p w14:paraId="5504B622" w14:textId="77777777" w:rsidR="002B42BE" w:rsidRPr="001B0BA8" w:rsidRDefault="002B42BE" w:rsidP="002B42BE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/>
              <w:contextualSpacing/>
              <w:rPr>
                <w:rStyle w:val="eop"/>
                <w:rFonts w:asciiTheme="minorHAnsi" w:hAnsiTheme="minorHAnsi" w:cstheme="minorHAnsi"/>
              </w:rPr>
            </w:pPr>
            <w:r>
              <w:rPr>
                <w:rStyle w:val="normaltextrun"/>
                <w:rFonts w:cs="Calibri"/>
                <w:shd w:val="clear" w:color="auto" w:fill="FFFFFF"/>
              </w:rPr>
              <w:t>Kopij geldig identiteitsbewijs (beide zijden). Rijksregister en kaartnummer onleesbaar maken.</w:t>
            </w:r>
            <w:r>
              <w:rPr>
                <w:rStyle w:val="eop"/>
                <w:rFonts w:cs="Calibri"/>
                <w:shd w:val="clear" w:color="auto" w:fill="FFFFFF"/>
              </w:rPr>
              <w:t> </w:t>
            </w:r>
          </w:p>
          <w:p w14:paraId="02326DC8" w14:textId="335AC674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1 recente pasfoto</w:t>
            </w:r>
          </w:p>
          <w:p w14:paraId="64B21265" w14:textId="5A703D7A" w:rsidR="007324C0" w:rsidRPr="007324C0" w:rsidRDefault="007324C0" w:rsidP="00DF6DFE">
            <w:pPr>
              <w:tabs>
                <w:tab w:val="left" w:pos="3686"/>
              </w:tabs>
              <w:spacing w:after="0" w:line="270" w:lineRule="exact"/>
              <w:ind w:left="720"/>
              <w:contextualSpacing/>
              <w:rPr>
                <w:rFonts w:eastAsia="FlandersArtSerif-Regular" w:cs="Calibri"/>
                <w:color w:val="1D1B11"/>
              </w:rPr>
            </w:pPr>
          </w:p>
          <w:p w14:paraId="1E78997D" w14:textId="70EF0B06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color w:val="1D1B11"/>
              </w:rPr>
              <w:t>Voorwaarden</w:t>
            </w:r>
          </w:p>
          <w:p w14:paraId="13A5205D" w14:textId="1D86C7F0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Minstens 18 jaar of ouder zijn</w:t>
            </w:r>
          </w:p>
          <w:p w14:paraId="60CFB415" w14:textId="68AE0218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Voor specifieke voorwaarden of meer informatie zie </w:t>
            </w:r>
            <w:hyperlink r:id="rId15" w:history="1">
              <w:r w:rsidRPr="007324C0">
                <w:rPr>
                  <w:rFonts w:eastAsia="FlandersArtSerif-Regular" w:cs="Calibri"/>
                  <w:color w:val="3C96BE"/>
                  <w:u w:val="single"/>
                </w:rPr>
                <w:t>www.visuris.be</w:t>
              </w:r>
            </w:hyperlink>
            <w:r w:rsidRPr="007324C0">
              <w:rPr>
                <w:rFonts w:eastAsia="FlandersArtSerif-Regular" w:cs="Calibri"/>
                <w:color w:val="1D1B11"/>
              </w:rPr>
              <w:t xml:space="preserve"> </w:t>
            </w:r>
          </w:p>
          <w:p w14:paraId="1B3C803E" w14:textId="77777777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jc w:val="right"/>
              <w:rPr>
                <w:rFonts w:eastAsia="FlandersArtSerif-Regular" w:cs="Calibri"/>
                <w:color w:val="1D1B11"/>
              </w:rPr>
            </w:pPr>
          </w:p>
          <w:p w14:paraId="767D56BA" w14:textId="77777777" w:rsidR="00DF6DFE" w:rsidRDefault="00DF6DFE" w:rsidP="007324C0">
            <w:pPr>
              <w:spacing w:after="0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</w:p>
          <w:p w14:paraId="45D5141B" w14:textId="1EF34A7D" w:rsidR="007324C0" w:rsidRDefault="0031163A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>
              <w:rPr>
                <w:rFonts w:eastAsia="FlandersArtSerif-Regular" w:cs="Calibri"/>
                <w:color w:val="1D1B11"/>
              </w:rPr>
              <w:t>Nog vragen? Laat het ons weten via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hyperlink r:id="rId16" w:history="1">
              <w:r w:rsidR="007324C0" w:rsidRPr="007324C0">
                <w:rPr>
                  <w:rFonts w:eastAsia="FlandersArtSerif-Regular" w:cs="Calibri"/>
                  <w:b/>
                  <w:color w:val="3C96BE"/>
                  <w:u w:val="single"/>
                </w:rPr>
                <w:t>bvc@vlaamsewaterweg.be</w:t>
              </w:r>
            </w:hyperlink>
            <w:r>
              <w:rPr>
                <w:rFonts w:eastAsia="FlandersArtSerif-Regular" w:cs="Calibri"/>
                <w:b/>
                <w:color w:val="3C96BE"/>
                <w:u w:val="single"/>
              </w:rPr>
              <w:t>.</w:t>
            </w:r>
          </w:p>
          <w:p w14:paraId="077459CB" w14:textId="77777777" w:rsidR="00D845A8" w:rsidRDefault="00D845A8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</w:p>
          <w:p w14:paraId="051B3AE5" w14:textId="77327C00" w:rsidR="00D845A8" w:rsidRPr="007324C0" w:rsidRDefault="007C1B93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 w:rsidRPr="007324C0">
              <w:rPr>
                <w:rFonts w:eastAsia="FlandersArtSerif-Regular" w:cs="Calibri"/>
                <w:bCs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4398A" wp14:editId="754422B7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50800</wp:posOffset>
                      </wp:positionV>
                      <wp:extent cx="1528877" cy="2004365"/>
                      <wp:effectExtent l="0" t="0" r="14605" b="15240"/>
                      <wp:wrapNone/>
                      <wp:docPr id="44" name="Rechthoek: afgeronde hoe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877" cy="20043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D21105" w14:textId="47283F0C" w:rsidR="007324C0" w:rsidRDefault="007324C0" w:rsidP="007324C0">
                                  <w:pPr>
                                    <w:jc w:val="center"/>
                                  </w:pP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Kleef hier </w:t>
                                  </w:r>
                                  <w:r w:rsidR="0071491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pasfoto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94398A" id="Rechthoek: afgeronde hoeken 44" o:spid="_x0000_s1026" style="position:absolute;margin-left:360.95pt;margin-top:4pt;width:120.4pt;height:15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" fillcolor="#b4c7e7" strokecolor="#172c51" strokeweight="1pt">
                      <v:stroke joinstyle="miter"/>
                      <v:textbox>
                        <w:txbxContent>
                          <w:p w14:paraId="69D21105" w14:textId="47283F0C" w:rsidR="007324C0" w:rsidRDefault="007324C0" w:rsidP="007324C0">
                            <w:pPr>
                              <w:jc w:val="center"/>
                            </w:pP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Kleef hier </w:t>
                            </w:r>
                            <w:r w:rsidR="0071491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je</w:t>
                            </w: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pasfoto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A713AE2" w14:textId="04D1944A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04ECB93C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088AF111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554ECA7A" w14:textId="77777777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i/>
                <w:color w:val="1D1B11"/>
              </w:rPr>
              <w:t xml:space="preserve">handtekening </w:t>
            </w:r>
          </w:p>
          <w:p w14:paraId="4ABA9817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7369882A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2999CFC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4A282E69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6A7C59F7" w14:textId="382C7FC5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Datum:          /          /           </w:t>
            </w:r>
            <w:r w:rsidRPr="007324C0">
              <w:rPr>
                <w:rFonts w:eastAsia="FlandersArtSerif-Regular" w:cs="Calibri"/>
                <w:color w:val="1D1B11"/>
              </w:rPr>
              <w:tab/>
              <w:t xml:space="preserve">Plaats: </w:t>
            </w:r>
          </w:p>
          <w:p w14:paraId="07E33A9D" w14:textId="093A2E89" w:rsidR="00E636C6" w:rsidRPr="007324C0" w:rsidRDefault="00E636C6" w:rsidP="00F32A44">
            <w:pPr>
              <w:spacing w:before="120" w:after="20"/>
              <w:rPr>
                <w:rFonts w:cs="Calibri"/>
              </w:rPr>
            </w:pPr>
          </w:p>
        </w:tc>
        <w:tc>
          <w:tcPr>
            <w:tcW w:w="324" w:type="dxa"/>
          </w:tcPr>
          <w:p w14:paraId="334C4BFD" w14:textId="77777777" w:rsidR="00742D22" w:rsidRPr="007324C0" w:rsidRDefault="00742D22" w:rsidP="00EA0F42">
            <w:pPr>
              <w:spacing w:after="20"/>
              <w:rPr>
                <w:rFonts w:cs="Calibri"/>
              </w:rPr>
            </w:pPr>
          </w:p>
        </w:tc>
      </w:tr>
    </w:tbl>
    <w:p w14:paraId="1209717F" w14:textId="77777777" w:rsidR="00742D22" w:rsidRPr="009F07A5" w:rsidRDefault="00742D22" w:rsidP="00742D22">
      <w:pPr>
        <w:spacing w:after="0" w:line="240" w:lineRule="auto"/>
        <w:rPr>
          <w:sz w:val="16"/>
          <w:szCs w:val="16"/>
        </w:rPr>
        <w:sectPr w:rsidR="00742D22" w:rsidRPr="009F07A5" w:rsidSect="007324C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</w:p>
    <w:p w14:paraId="53E9AEA0" w14:textId="3D6AC5B4" w:rsidR="0066528C" w:rsidRPr="0066528C" w:rsidRDefault="0066528C" w:rsidP="0031163A">
      <w:pPr>
        <w:spacing w:after="0" w:line="300" w:lineRule="exact"/>
      </w:pPr>
    </w:p>
    <w:sectPr w:rsidR="0066528C" w:rsidRPr="0066528C" w:rsidSect="00D30371">
      <w:headerReference w:type="default" r:id="rId23"/>
      <w:type w:val="continuous"/>
      <w:pgSz w:w="11906" w:h="16838" w:code="9"/>
      <w:pgMar w:top="686" w:right="567" w:bottom="1134" w:left="1418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CFF96" w14:textId="77777777" w:rsidR="003777A3" w:rsidRPr="009F07A5" w:rsidRDefault="003777A3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25C609C4" w14:textId="77777777" w:rsidR="003777A3" w:rsidRPr="009F07A5" w:rsidRDefault="003777A3">
      <w:pPr>
        <w:rPr>
          <w:rFonts w:asciiTheme="minorHAnsi" w:hAnsiTheme="minorHAnsi"/>
        </w:rPr>
      </w:pPr>
    </w:p>
  </w:endnote>
  <w:endnote w:type="continuationSeparator" w:id="0">
    <w:p w14:paraId="4EF240B7" w14:textId="77777777" w:rsidR="003777A3" w:rsidRPr="009F07A5" w:rsidRDefault="003777A3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3EA98A24" w14:textId="77777777" w:rsidR="003777A3" w:rsidRPr="009F07A5" w:rsidRDefault="003777A3">
      <w:pPr>
        <w:rPr>
          <w:rFonts w:asciiTheme="minorHAnsi" w:hAnsiTheme="minorHAn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alibri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152807-1602-4F96-824F-3BF68D1C5E53}"/>
    <w:embedBold r:id="rId2" w:fontKey="{421B9310-654B-446B-B0F8-0BE8DA078B91}"/>
    <w:embedItalic r:id="rId3" w:fontKey="{3545C4F9-B683-4AA9-8C63-33C952B78ECC}"/>
    <w:embedBoldItalic r:id="rId4" w:fontKey="{01AE5DAF-898C-4DEA-B10A-BBACF08E22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D27492BF-D845-4E9F-909A-77C46DA08896}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37043" w14:textId="0AEA9372" w:rsidR="007324C0" w:rsidRPr="00C0506C" w:rsidRDefault="00C0506C" w:rsidP="00952132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ind w:left="3402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 xml:space="preserve">AANVRAAG EXAMEN </w:t>
    </w:r>
    <w:r w:rsidR="003905D6">
      <w:rPr>
        <w:rFonts w:cs="Calibri"/>
        <w:sz w:val="18"/>
        <w:szCs w:val="18"/>
      </w:rPr>
      <w:t>Desk</w:t>
    </w:r>
    <w:r w:rsidR="00952132">
      <w:rPr>
        <w:rFonts w:cs="Calibri"/>
        <w:sz w:val="18"/>
        <w:szCs w:val="18"/>
      </w:rPr>
      <w:t>undige</w:t>
    </w:r>
    <w:r w:rsidR="003905D6">
      <w:rPr>
        <w:rFonts w:cs="Calibri"/>
        <w:sz w:val="18"/>
        <w:szCs w:val="18"/>
      </w:rPr>
      <w:t>. Pass</w:t>
    </w:r>
    <w:r w:rsidR="00952132">
      <w:rPr>
        <w:rFonts w:cs="Calibri"/>
        <w:sz w:val="18"/>
        <w:szCs w:val="18"/>
      </w:rPr>
      <w:t>agier</w:t>
    </w:r>
    <w:r w:rsidR="003905D6">
      <w:rPr>
        <w:rFonts w:cs="Calibri"/>
        <w:sz w:val="18"/>
        <w:szCs w:val="18"/>
      </w:rPr>
      <w:t>.</w:t>
    </w:r>
    <w:r w:rsidR="00952132">
      <w:rPr>
        <w:rFonts w:cs="Calibri"/>
        <w:sz w:val="18"/>
        <w:szCs w:val="18"/>
      </w:rPr>
      <w:tab/>
    </w:r>
    <w:r>
      <w:rPr>
        <w:rFonts w:cs="Calibri"/>
        <w:sz w:val="18"/>
        <w:szCs w:val="18"/>
      </w:rPr>
      <w:t>v.21/06/2024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F55B" w14:textId="35C2115F" w:rsidR="00742D22" w:rsidRPr="007324C0" w:rsidRDefault="007324C0" w:rsidP="00952132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ind w:left="3402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>AANVRAAG EXAMEN</w:t>
    </w:r>
    <w:r w:rsidR="003905D6">
      <w:rPr>
        <w:rFonts w:cs="Calibri"/>
        <w:sz w:val="18"/>
        <w:szCs w:val="18"/>
      </w:rPr>
      <w:t xml:space="preserve"> </w:t>
    </w:r>
    <w:r w:rsidR="00952132">
      <w:rPr>
        <w:rFonts w:cs="Calibri"/>
        <w:sz w:val="18"/>
        <w:szCs w:val="18"/>
      </w:rPr>
      <w:t>deskundige passagier</w:t>
    </w:r>
    <w:r w:rsidR="003905D6">
      <w:rPr>
        <w:rFonts w:cs="Calibri"/>
        <w:sz w:val="18"/>
        <w:szCs w:val="18"/>
      </w:rPr>
      <w:t>.</w:t>
    </w:r>
    <w:r w:rsidR="00952132">
      <w:rPr>
        <w:rFonts w:cs="Calibri"/>
        <w:sz w:val="18"/>
        <w:szCs w:val="18"/>
      </w:rPr>
      <w:tab/>
    </w:r>
    <w:r w:rsidR="00C0506C">
      <w:rPr>
        <w:rFonts w:cs="Calibri"/>
        <w:sz w:val="18"/>
        <w:szCs w:val="18"/>
      </w:rPr>
      <w:t xml:space="preserve"> v.21/06/2024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E6995" w14:textId="6E6DB1AA" w:rsidR="00742D22" w:rsidRPr="009F07A5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</w:pPr>
    <w:r w:rsidRPr="009F07A5">
      <w:rPr>
        <w:rFonts w:asciiTheme="minorHAnsi" w:hAnsiTheme="minorHAnsi"/>
        <w:noProof/>
        <w:lang w:eastAsia="nl-BE"/>
      </w:rPr>
      <w:drawing>
        <wp:inline distT="0" distB="0" distL="0" distR="0" wp14:anchorId="37A0F19A" wp14:editId="283FF218">
          <wp:extent cx="509491" cy="540000"/>
          <wp:effectExtent l="0" t="0" r="508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491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07A5">
      <w:rPr>
        <w:rFonts w:cs="Calibri"/>
        <w:sz w:val="18"/>
        <w:szCs w:val="18"/>
      </w:rPr>
      <w:tab/>
    </w:r>
    <w:r w:rsidR="007324C0">
      <w:rPr>
        <w:rFonts w:cs="Calibri"/>
        <w:sz w:val="18"/>
        <w:szCs w:val="18"/>
      </w:rPr>
      <w:t>www.visuris.be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7F1B7" w14:textId="77777777" w:rsidR="003777A3" w:rsidRPr="009F07A5" w:rsidRDefault="003777A3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5C70B38C" w14:textId="77777777" w:rsidR="003777A3" w:rsidRPr="009F07A5" w:rsidRDefault="003777A3">
      <w:pPr>
        <w:rPr>
          <w:rFonts w:asciiTheme="minorHAnsi" w:hAnsiTheme="minorHAnsi"/>
        </w:rPr>
      </w:pPr>
    </w:p>
  </w:footnote>
  <w:footnote w:type="continuationSeparator" w:id="0">
    <w:p w14:paraId="55FCA09D" w14:textId="77777777" w:rsidR="003777A3" w:rsidRPr="009F07A5" w:rsidRDefault="003777A3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57AA963A" w14:textId="77777777" w:rsidR="003777A3" w:rsidRPr="009F07A5" w:rsidRDefault="003777A3">
      <w:pPr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1919C" w14:textId="26970305" w:rsidR="00A16E94" w:rsidRDefault="00A16E94">
    <w:pPr>
      <w:pStyle w:val="Koptekst"/>
    </w:pPr>
    <w:r>
      <w:rPr>
        <w:b/>
        <w:bCs/>
      </w:rPr>
      <w:t xml:space="preserve">  </w:t>
    </w:r>
    <w:r w:rsidRPr="00B46665">
      <w:rPr>
        <w:b/>
        <w:bCs/>
      </w:rPr>
      <w:t>DUIDELIJK IN TE VULLEN, LIEFST MET DRUKLETTERS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F7539" w14:textId="4096C485" w:rsidR="007324C0" w:rsidRPr="00B46665" w:rsidRDefault="007324C0" w:rsidP="007324C0">
    <w:pPr>
      <w:pStyle w:val="Koptekst"/>
      <w:rPr>
        <w:b/>
        <w:bCs/>
      </w:rPr>
    </w:pPr>
    <w:r>
      <w:rPr>
        <w:b/>
        <w:bCs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1A8EE" w14:textId="145A7DD7" w:rsidR="007324C0" w:rsidRDefault="007324C0">
    <w:pPr>
      <w:pStyle w:val="Koptekst"/>
    </w:pPr>
    <w:r w:rsidRPr="009F07A5">
      <w:rPr>
        <w:noProof/>
        <w:lang w:eastAsia="nl-BE"/>
      </w:rPr>
      <w:drawing>
        <wp:inline distT="0" distB="0" distL="0" distR="0" wp14:anchorId="6E9A709A" wp14:editId="35DEB96F">
          <wp:extent cx="1702968" cy="549044"/>
          <wp:effectExtent l="0" t="0" r="0" b="3810"/>
          <wp:docPr id="8" name="Afbeelding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968" cy="549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94A4F" w14:textId="77777777" w:rsidR="0031163A" w:rsidRDefault="0031163A" w:rsidP="002B2D34">
    <w:pPr>
      <w:pStyle w:val="Koptekst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5734EF"/>
    <w:multiLevelType w:val="hybridMultilevel"/>
    <w:tmpl w:val="E8F221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84C29"/>
    <w:multiLevelType w:val="hybridMultilevel"/>
    <w:tmpl w:val="140A0344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750B2"/>
    <w:multiLevelType w:val="hybridMultilevel"/>
    <w:tmpl w:val="63901CBA"/>
    <w:lvl w:ilvl="0" w:tplc="4C387328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35114"/>
    <w:multiLevelType w:val="hybridMultilevel"/>
    <w:tmpl w:val="4470D80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C24CC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 w15:restartNumberingAfterBreak="0">
    <w:nsid w:val="6F8B6632"/>
    <w:multiLevelType w:val="hybridMultilevel"/>
    <w:tmpl w:val="D688A1A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344375">
    <w:abstractNumId w:val="11"/>
  </w:num>
  <w:num w:numId="2" w16cid:durableId="1282879417">
    <w:abstractNumId w:val="11"/>
  </w:num>
  <w:num w:numId="3" w16cid:durableId="1884099265">
    <w:abstractNumId w:val="0"/>
  </w:num>
  <w:num w:numId="4" w16cid:durableId="1336955585">
    <w:abstractNumId w:val="10"/>
  </w:num>
  <w:num w:numId="5" w16cid:durableId="363948826">
    <w:abstractNumId w:val="1"/>
  </w:num>
  <w:num w:numId="6" w16cid:durableId="1937640129">
    <w:abstractNumId w:val="12"/>
  </w:num>
  <w:num w:numId="7" w16cid:durableId="1185829354">
    <w:abstractNumId w:val="5"/>
  </w:num>
  <w:num w:numId="8" w16cid:durableId="200288635">
    <w:abstractNumId w:val="7"/>
  </w:num>
  <w:num w:numId="9" w16cid:durableId="512574310">
    <w:abstractNumId w:val="13"/>
  </w:num>
  <w:num w:numId="10" w16cid:durableId="1176265997">
    <w:abstractNumId w:val="2"/>
  </w:num>
  <w:num w:numId="11" w16cid:durableId="173416210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5920469">
    <w:abstractNumId w:val="9"/>
  </w:num>
  <w:num w:numId="13" w16cid:durableId="2000381727">
    <w:abstractNumId w:val="4"/>
  </w:num>
  <w:num w:numId="14" w16cid:durableId="1664628263">
    <w:abstractNumId w:val="6"/>
  </w:num>
  <w:num w:numId="15" w16cid:durableId="802311172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documentProtection w:edit="forms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504"/>
    <w:rsid w:val="00035F89"/>
    <w:rsid w:val="00046055"/>
    <w:rsid w:val="00053C12"/>
    <w:rsid w:val="000F7165"/>
    <w:rsid w:val="00103464"/>
    <w:rsid w:val="0011476E"/>
    <w:rsid w:val="001674CD"/>
    <w:rsid w:val="001B4BE0"/>
    <w:rsid w:val="001E2D82"/>
    <w:rsid w:val="00201EF5"/>
    <w:rsid w:val="00203AFF"/>
    <w:rsid w:val="00217386"/>
    <w:rsid w:val="00217F9D"/>
    <w:rsid w:val="002467A3"/>
    <w:rsid w:val="00260102"/>
    <w:rsid w:val="00280B2B"/>
    <w:rsid w:val="002B42BE"/>
    <w:rsid w:val="002B5CE1"/>
    <w:rsid w:val="002C3BBD"/>
    <w:rsid w:val="002E4A6E"/>
    <w:rsid w:val="0031163A"/>
    <w:rsid w:val="0032164B"/>
    <w:rsid w:val="00356A88"/>
    <w:rsid w:val="00360947"/>
    <w:rsid w:val="003777A3"/>
    <w:rsid w:val="0038111D"/>
    <w:rsid w:val="003905D6"/>
    <w:rsid w:val="003E0D1A"/>
    <w:rsid w:val="004816EC"/>
    <w:rsid w:val="004D6504"/>
    <w:rsid w:val="00553D4D"/>
    <w:rsid w:val="00581564"/>
    <w:rsid w:val="005D6A62"/>
    <w:rsid w:val="005F74E4"/>
    <w:rsid w:val="0061388B"/>
    <w:rsid w:val="0065289C"/>
    <w:rsid w:val="0066528C"/>
    <w:rsid w:val="0069654B"/>
    <w:rsid w:val="006B0F63"/>
    <w:rsid w:val="006E2E24"/>
    <w:rsid w:val="00714910"/>
    <w:rsid w:val="00727106"/>
    <w:rsid w:val="007324C0"/>
    <w:rsid w:val="00742D22"/>
    <w:rsid w:val="007B30E4"/>
    <w:rsid w:val="007C1B93"/>
    <w:rsid w:val="007D37A1"/>
    <w:rsid w:val="00803EF2"/>
    <w:rsid w:val="0081302A"/>
    <w:rsid w:val="00863695"/>
    <w:rsid w:val="00864B89"/>
    <w:rsid w:val="008A1C1A"/>
    <w:rsid w:val="008E1A4B"/>
    <w:rsid w:val="008E5D9A"/>
    <w:rsid w:val="0090483C"/>
    <w:rsid w:val="00921462"/>
    <w:rsid w:val="00922A25"/>
    <w:rsid w:val="00952132"/>
    <w:rsid w:val="009B102A"/>
    <w:rsid w:val="009F07A5"/>
    <w:rsid w:val="00A16E94"/>
    <w:rsid w:val="00A40F4B"/>
    <w:rsid w:val="00A47036"/>
    <w:rsid w:val="00A50CD6"/>
    <w:rsid w:val="00A62B0B"/>
    <w:rsid w:val="00AB3FDC"/>
    <w:rsid w:val="00AD5F9B"/>
    <w:rsid w:val="00AE197D"/>
    <w:rsid w:val="00B20595"/>
    <w:rsid w:val="00B77143"/>
    <w:rsid w:val="00BC2A4F"/>
    <w:rsid w:val="00C0506C"/>
    <w:rsid w:val="00C41C85"/>
    <w:rsid w:val="00C67B55"/>
    <w:rsid w:val="00C918AD"/>
    <w:rsid w:val="00CA4BD6"/>
    <w:rsid w:val="00CB1E7B"/>
    <w:rsid w:val="00CC1FDB"/>
    <w:rsid w:val="00CF774C"/>
    <w:rsid w:val="00D30371"/>
    <w:rsid w:val="00D375F9"/>
    <w:rsid w:val="00D55CF2"/>
    <w:rsid w:val="00D80156"/>
    <w:rsid w:val="00D845A8"/>
    <w:rsid w:val="00DC7F84"/>
    <w:rsid w:val="00DF6DFE"/>
    <w:rsid w:val="00E3311D"/>
    <w:rsid w:val="00E54379"/>
    <w:rsid w:val="00E636C6"/>
    <w:rsid w:val="00E729D1"/>
    <w:rsid w:val="00E77F2D"/>
    <w:rsid w:val="00E77F81"/>
    <w:rsid w:val="00E84AAF"/>
    <w:rsid w:val="00E9329E"/>
    <w:rsid w:val="00E95647"/>
    <w:rsid w:val="00EC7EF3"/>
    <w:rsid w:val="00F13D6B"/>
    <w:rsid w:val="00F32A44"/>
    <w:rsid w:val="00F42EE3"/>
    <w:rsid w:val="00F70CB8"/>
    <w:rsid w:val="00F82337"/>
    <w:rsid w:val="00FA539D"/>
    <w:rsid w:val="00FA6DEA"/>
    <w:rsid w:val="0341D926"/>
    <w:rsid w:val="276F21A0"/>
    <w:rsid w:val="295341BC"/>
    <w:rsid w:val="30AE9BD7"/>
    <w:rsid w:val="3145D129"/>
    <w:rsid w:val="32E5315A"/>
    <w:rsid w:val="3C141CCE"/>
    <w:rsid w:val="46C5B4A7"/>
    <w:rsid w:val="485497F6"/>
    <w:rsid w:val="4A88C6C4"/>
    <w:rsid w:val="53A27982"/>
    <w:rsid w:val="57D41D81"/>
    <w:rsid w:val="686867FD"/>
    <w:rsid w:val="7575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8FACE"/>
  <w15:docId w15:val="{93AC075E-6374-4E80-B454-B454F63A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528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eastAsia="Times New Roman" w:cs="Times New Roman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0CD6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eastAsia="Times New Roman" w:cs="Times New Roman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E5D9A"/>
    <w:pPr>
      <w:keepNext/>
      <w:keepLines/>
      <w:numPr>
        <w:numId w:val="8"/>
      </w:numPr>
      <w:spacing w:before="200" w:after="0" w:line="270" w:lineRule="exact"/>
      <w:contextualSpacing/>
      <w:outlineLvl w:val="2"/>
    </w:pPr>
    <w:rPr>
      <w:rFonts w:eastAsia="Times New Roman" w:cs="Times New Roman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eastAsia="Times New Roman" w:cs="Times New Roman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50CD6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eastAsia="Times New Roman" w:cs="Times New Roman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eastAsia="Times New Roman" w:cs="Times New Roman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eastAsia="Times New Roman" w:cs="Times New Roman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50CD6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eastAsia="Times New Roman" w:cs="Times New Roman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50CD6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eastAsia="Times New Roman" w:cs="Times New Roman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50CD6"/>
    <w:pPr>
      <w:spacing w:after="0" w:line="270" w:lineRule="exact"/>
      <w:ind w:left="708"/>
      <w:contextualSpacing/>
    </w:pPr>
    <w:rPr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rsid w:val="00260102"/>
    <w:rPr>
      <w:rFonts w:eastAsia="Times New Roman" w:cs="Times New Roman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0CD6"/>
    <w:rPr>
      <w:rFonts w:eastAsia="Times New Roman" w:cs="Times New Roman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8E5D9A"/>
    <w:rPr>
      <w:rFonts w:eastAsia="Times New Roman" w:cs="Times New Roman"/>
      <w:bCs/>
      <w:color w:val="9B9DA0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eastAsia="Times New Roman" w:cs="Times New Roman"/>
      <w:bCs/>
      <w:iCs/>
      <w:color w:val="373636" w:themeColor="text1"/>
      <w:szCs w:val="20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A50CD6"/>
    <w:rPr>
      <w:rFonts w:eastAsia="Times New Roman" w:cs="Times New Roman"/>
      <w:color w:val="1C1A15" w:themeColor="background2" w:themeShade="1A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eastAsia="Times New Roman" w:cs="Times New Roman"/>
      <w:iCs/>
      <w:color w:val="1C1A15" w:themeColor="background2" w:themeShade="1A"/>
      <w:szCs w:val="20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eastAsia="Times New Roman" w:cs="Times New Roman"/>
      <w:iCs/>
      <w:color w:val="9B9DA0"/>
      <w:szCs w:val="20"/>
    </w:rPr>
  </w:style>
  <w:style w:type="character" w:customStyle="1" w:styleId="Kop8Char">
    <w:name w:val="Kop 8 Char"/>
    <w:basedOn w:val="Standaardalinea-lettertype"/>
    <w:link w:val="Kop8"/>
    <w:uiPriority w:val="9"/>
    <w:rsid w:val="00A50CD6"/>
    <w:rPr>
      <w:rFonts w:eastAsia="Times New Roman" w:cs="Times New Roman"/>
      <w:color w:val="69676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A50CD6"/>
    <w:rPr>
      <w:rFonts w:eastAsia="Times New Roman" w:cs="Times New Roman"/>
      <w:i/>
      <w:iCs/>
      <w:color w:val="696767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Calibri" w:hAnsi="Calibri" w:cs="Times New Roman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8E5D9A"/>
    <w:rPr>
      <w:rFonts w:ascii="Calibri" w:hAnsi="Calibri"/>
      <w:i w:val="0"/>
      <w:iCs/>
    </w:rPr>
  </w:style>
  <w:style w:type="paragraph" w:styleId="Lijstalinea">
    <w:name w:val="List Paragraph"/>
    <w:basedOn w:val="Standaard"/>
    <w:uiPriority w:val="34"/>
    <w:qFormat/>
    <w:rsid w:val="00A50CD6"/>
    <w:pPr>
      <w:spacing w:after="0" w:line="270" w:lineRule="exact"/>
      <w:ind w:left="720"/>
      <w:contextualSpacing/>
    </w:pPr>
    <w:rPr>
      <w:rFonts w:eastAsia="Calibri"/>
      <w:color w:val="1C1A15" w:themeColor="background2" w:themeShade="1A"/>
    </w:rPr>
  </w:style>
  <w:style w:type="paragraph" w:styleId="Geenafstand">
    <w:name w:val="No Spacing"/>
    <w:uiPriority w:val="1"/>
    <w:qFormat/>
    <w:rsid w:val="00A50CD6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eastAsia="Times New Roman" w:cs="Times New Roman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Calibri" w:eastAsia="Times New Roman" w:hAnsi="Calibri" w:cs="Times New Roman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8E5D9A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eastAsia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Calibri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8E5D9A"/>
    <w:pPr>
      <w:tabs>
        <w:tab w:val="left" w:pos="3686"/>
      </w:tabs>
      <w:spacing w:after="0"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bCs w:val="0"/>
    </w:rPr>
  </w:style>
  <w:style w:type="paragraph" w:customStyle="1" w:styleId="Tabelinhoud">
    <w:name w:val="Tabel inhoud"/>
    <w:basedOn w:val="Standaard"/>
    <w:qFormat/>
    <w:rsid w:val="008E5D9A"/>
    <w:pPr>
      <w:tabs>
        <w:tab w:val="left" w:pos="3686"/>
      </w:tabs>
      <w:spacing w:after="0" w:line="270" w:lineRule="exact"/>
      <w:contextualSpacing/>
      <w:jc w:val="center"/>
    </w:pPr>
    <w:rPr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8E5D9A"/>
    <w:rPr>
      <w:bCs/>
      <w:color w:val="FFFFFF" w:themeColor="background1"/>
      <w:sz w:val="17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Calibri" w:hAnsi="Calibri" w:cs="Times New Roman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A50CD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A50CD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color w:val="1C1A15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A50CD6"/>
    <w:pPr>
      <w:numPr>
        <w:numId w:val="7"/>
      </w:numPr>
      <w:spacing w:after="0" w:line="270" w:lineRule="exact"/>
      <w:ind w:left="1134" w:hanging="283"/>
      <w:contextualSpacing/>
    </w:pPr>
    <w:rPr>
      <w:color w:val="1C1A15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A50CD6"/>
    <w:pPr>
      <w:numPr>
        <w:numId w:val="3"/>
      </w:numPr>
      <w:spacing w:after="0" w:line="270" w:lineRule="exact"/>
      <w:ind w:left="1418" w:hanging="284"/>
      <w:contextualSpacing/>
    </w:pPr>
    <w:rPr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8E5D9A"/>
    <w:pPr>
      <w:numPr>
        <w:numId w:val="5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customStyle="1" w:styleId="Inspringing">
    <w:name w:val="Inspringing"/>
    <w:basedOn w:val="Standaard"/>
    <w:rsid w:val="00A50CD6"/>
    <w:pPr>
      <w:numPr>
        <w:numId w:val="4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5D9A"/>
    <w:pPr>
      <w:spacing w:after="0" w:line="240" w:lineRule="auto"/>
      <w:contextualSpacing/>
    </w:pPr>
    <w:rPr>
      <w:color w:val="1C1A15" w:themeColor="background2" w:themeShade="1A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5D9A"/>
    <w:rPr>
      <w:color w:val="1C1A15" w:themeColor="background2" w:themeShade="1A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50CD6"/>
    <w:pPr>
      <w:spacing w:after="0" w:line="270" w:lineRule="exact"/>
      <w:contextualSpacing/>
    </w:pPr>
    <w:rPr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A50CD6"/>
    <w:rPr>
      <w:iCs/>
      <w:color w:val="373636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Calibri" w:hAnsi="Calibri" w:cs="Times New Roman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8E5D9A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2D22"/>
    <w:rPr>
      <w:rFonts w:ascii="Times New Roman" w:hAnsi="Times New Roman" w:cs="Times New Roman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8E5D9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8E5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D9A"/>
  </w:style>
  <w:style w:type="character" w:styleId="Hyperlink">
    <w:name w:val="Hyperlink"/>
    <w:basedOn w:val="Standaardalinea-lettertype"/>
    <w:uiPriority w:val="99"/>
    <w:unhideWhenUsed/>
    <w:rsid w:val="00863695"/>
    <w:rPr>
      <w:color w:val="3C96BE" w:themeColor="hyperlink"/>
      <w:u w:val="single"/>
    </w:rPr>
  </w:style>
  <w:style w:type="paragraph" w:styleId="Bloktekst">
    <w:name w:val="Block Text"/>
    <w:basedOn w:val="Standaard"/>
    <w:uiPriority w:val="99"/>
    <w:semiHidden/>
    <w:unhideWhenUsed/>
    <w:rsid w:val="00A50CD6"/>
    <w:pPr>
      <w:pBdr>
        <w:top w:val="single" w:sz="2" w:space="10" w:color="FFF200" w:themeColor="accent1"/>
        <w:left w:val="single" w:sz="2" w:space="10" w:color="FFF200" w:themeColor="accent1"/>
        <w:bottom w:val="single" w:sz="2" w:space="10" w:color="FFF200" w:themeColor="accent1"/>
        <w:right w:val="single" w:sz="2" w:space="10" w:color="FFF200" w:themeColor="accent1"/>
      </w:pBdr>
      <w:ind w:left="1152" w:right="1152"/>
    </w:pPr>
    <w:rPr>
      <w:rFonts w:eastAsia="Times New Roman"/>
      <w:i/>
      <w:iCs/>
      <w:color w:val="FFF200" w:themeColor="accent1"/>
    </w:rPr>
  </w:style>
  <w:style w:type="paragraph" w:styleId="Adresenvelop">
    <w:name w:val="envelope address"/>
    <w:basedOn w:val="Standaard"/>
    <w:uiPriority w:val="99"/>
    <w:semiHidden/>
    <w:unhideWhenUsed/>
    <w:rsid w:val="00A50CD6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="Times New Roman" w:cs="Times New Roman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0CD6"/>
    <w:pPr>
      <w:spacing w:after="0" w:line="240" w:lineRule="auto"/>
    </w:pPr>
    <w:rPr>
      <w:rFonts w:eastAsia="Times New Roman" w:cs="Times New Roman"/>
      <w:sz w:val="20"/>
      <w:szCs w:val="20"/>
    </w:rPr>
  </w:style>
  <w:style w:type="table" w:styleId="Gemiddeldraster2">
    <w:name w:val="Medium Grid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  <w:insideH w:val="single" w:sz="8" w:space="0" w:color="373636" w:themeColor="text1"/>
        <w:insideV w:val="single" w:sz="8" w:space="0" w:color="373636" w:themeColor="text1"/>
      </w:tblBorders>
    </w:tblPr>
    <w:tcPr>
      <w:shd w:val="clear" w:color="auto" w:fill="CDCCCC" w:themeFill="text1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text1" w:themeFillTint="33"/>
      </w:tcPr>
    </w:tblStylePr>
    <w:tblStylePr w:type="band1Vert">
      <w:tblPr/>
      <w:tcPr>
        <w:shd w:val="clear" w:color="auto" w:fill="9C9A9A" w:themeFill="text1" w:themeFillTint="7F"/>
      </w:tcPr>
    </w:tblStylePr>
    <w:tblStylePr w:type="band1Horz">
      <w:tblPr/>
      <w:tcPr>
        <w:tcBorders>
          <w:insideH w:val="single" w:sz="6" w:space="0" w:color="373636" w:themeColor="text1"/>
          <w:insideV w:val="single" w:sz="6" w:space="0" w:color="373636" w:themeColor="text1"/>
        </w:tcBorders>
        <w:shd w:val="clear" w:color="auto" w:fill="9C9A9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50C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0CD6"/>
    <w:rPr>
      <w:rFonts w:eastAsia="Times New Roman" w:cs="Times New Roman"/>
      <w:sz w:val="24"/>
      <w:szCs w:val="24"/>
      <w:shd w:val="pct20" w:color="auto" w:fill="auto"/>
    </w:rPr>
  </w:style>
  <w:style w:type="table" w:styleId="Gemiddeldraster2-accent1">
    <w:name w:val="Medium Grid 2 Accent 1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  <w:insideH w:val="single" w:sz="8" w:space="0" w:color="FFF200" w:themeColor="accent1"/>
        <w:insideV w:val="single" w:sz="8" w:space="0" w:color="FFF200" w:themeColor="accent1"/>
      </w:tblBorders>
    </w:tblPr>
    <w:tcPr>
      <w:shd w:val="clear" w:color="auto" w:fill="FFFBC0" w:themeFill="accent1" w:themeFillTint="3F"/>
    </w:tcPr>
    <w:tblStylePr w:type="firstRow">
      <w:rPr>
        <w:b/>
        <w:bCs/>
        <w:color w:val="373636" w:themeColor="text1"/>
      </w:rPr>
      <w:tblPr/>
      <w:tcPr>
        <w:shd w:val="clear" w:color="auto" w:fill="FFFDE6" w:themeFill="accen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C" w:themeFill="accent1" w:themeFillTint="33"/>
      </w:tcPr>
    </w:tblStylePr>
    <w:tblStylePr w:type="band1Vert">
      <w:tblPr/>
      <w:tcPr>
        <w:shd w:val="clear" w:color="auto" w:fill="FFF880" w:themeFill="accent1" w:themeFillTint="7F"/>
      </w:tcPr>
    </w:tblStylePr>
    <w:tblStylePr w:type="band1Horz">
      <w:tblPr/>
      <w:tcPr>
        <w:tcBorders>
          <w:insideH w:val="single" w:sz="6" w:space="0" w:color="FFF200" w:themeColor="accent1"/>
          <w:insideV w:val="single" w:sz="6" w:space="0" w:color="FFF200" w:themeColor="accent1"/>
        </w:tcBorders>
        <w:shd w:val="clear" w:color="auto" w:fill="FFF8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  <w:insideH w:val="single" w:sz="8" w:space="0" w:color="373636" w:themeColor="accent2"/>
        <w:insideV w:val="single" w:sz="8" w:space="0" w:color="373636" w:themeColor="accent2"/>
      </w:tblBorders>
    </w:tblPr>
    <w:tcPr>
      <w:shd w:val="clear" w:color="auto" w:fill="CDCCCC" w:themeFill="accent2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accent2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accent2" w:themeFillTint="33"/>
      </w:tcPr>
    </w:tblStylePr>
    <w:tblStylePr w:type="band1Vert">
      <w:tblPr/>
      <w:tcPr>
        <w:shd w:val="clear" w:color="auto" w:fill="9C9A9A" w:themeFill="accent2" w:themeFillTint="7F"/>
      </w:tcPr>
    </w:tblStylePr>
    <w:tblStylePr w:type="band1Horz">
      <w:tblPr/>
      <w:tcPr>
        <w:tcBorders>
          <w:insideH w:val="single" w:sz="6" w:space="0" w:color="373636" w:themeColor="accent2"/>
          <w:insideV w:val="single" w:sz="6" w:space="0" w:color="373636" w:themeColor="accent2"/>
        </w:tcBorders>
        <w:shd w:val="clear" w:color="auto" w:fill="9C9A9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  <w:insideH w:val="single" w:sz="8" w:space="0" w:color="E5DA04" w:themeColor="accent3"/>
        <w:insideV w:val="single" w:sz="8" w:space="0" w:color="E5DA04" w:themeColor="accent3"/>
      </w:tblBorders>
    </w:tblPr>
    <w:tcPr>
      <w:shd w:val="clear" w:color="auto" w:fill="FDFABB" w:themeFill="accent3" w:themeFillTint="3F"/>
    </w:tcPr>
    <w:tblStylePr w:type="firstRow">
      <w:rPr>
        <w:b/>
        <w:bCs/>
        <w:color w:val="373636" w:themeColor="text1"/>
      </w:rPr>
      <w:tblPr/>
      <w:tcPr>
        <w:shd w:val="clear" w:color="auto" w:fill="FEFDE4" w:themeFill="accent3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BC8" w:themeFill="accent3" w:themeFillTint="33"/>
      </w:tcPr>
    </w:tblStylePr>
    <w:tblStylePr w:type="band1Vert">
      <w:tblPr/>
      <w:tcPr>
        <w:shd w:val="clear" w:color="auto" w:fill="FCF577" w:themeFill="accent3" w:themeFillTint="7F"/>
      </w:tcPr>
    </w:tblStylePr>
    <w:tblStylePr w:type="band1Horz">
      <w:tblPr/>
      <w:tcPr>
        <w:tcBorders>
          <w:insideH w:val="single" w:sz="6" w:space="0" w:color="E5DA04" w:themeColor="accent3"/>
          <w:insideV w:val="single" w:sz="6" w:space="0" w:color="E5DA04" w:themeColor="accent3"/>
        </w:tcBorders>
        <w:shd w:val="clear" w:color="auto" w:fill="FCF5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  <w:insideH w:val="single" w:sz="8" w:space="0" w:color="6B6B6B" w:themeColor="accent4"/>
        <w:insideV w:val="single" w:sz="8" w:space="0" w:color="6B6B6B" w:themeColor="accent4"/>
      </w:tblBorders>
    </w:tblPr>
    <w:tcPr>
      <w:shd w:val="clear" w:color="auto" w:fill="DADADA" w:themeFill="accent4" w:themeFillTint="3F"/>
    </w:tcPr>
    <w:tblStylePr w:type="firstRow">
      <w:rPr>
        <w:b/>
        <w:bCs/>
        <w:color w:val="373636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4" w:themeFillTint="33"/>
      </w:tcPr>
    </w:tblStylePr>
    <w:tblStylePr w:type="band1Vert">
      <w:tblPr/>
      <w:tcPr>
        <w:shd w:val="clear" w:color="auto" w:fill="B5B5B5" w:themeFill="accent4" w:themeFillTint="7F"/>
      </w:tcPr>
    </w:tblStylePr>
    <w:tblStylePr w:type="band1Horz">
      <w:tblPr/>
      <w:tcPr>
        <w:tcBorders>
          <w:insideH w:val="single" w:sz="6" w:space="0" w:color="6B6B6B" w:themeColor="accent4"/>
          <w:insideV w:val="single" w:sz="6" w:space="0" w:color="6B6B6B" w:themeColor="accent4"/>
        </w:tcBorders>
        <w:shd w:val="clear" w:color="auto" w:fill="B5B5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  <w:insideH w:val="single" w:sz="8" w:space="0" w:color="D5D5D5" w:themeColor="accent5"/>
        <w:insideV w:val="single" w:sz="8" w:space="0" w:color="D5D5D5" w:themeColor="accent5"/>
      </w:tblBorders>
    </w:tblPr>
    <w:tcPr>
      <w:shd w:val="clear" w:color="auto" w:fill="F4F4F4" w:themeFill="accent5" w:themeFillTint="3F"/>
    </w:tcPr>
    <w:tblStylePr w:type="firstRow">
      <w:rPr>
        <w:b/>
        <w:bCs/>
        <w:color w:val="373636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5" w:themeFillTint="33"/>
      </w:tcPr>
    </w:tblStylePr>
    <w:tblStylePr w:type="band1Vert">
      <w:tblPr/>
      <w:tcPr>
        <w:shd w:val="clear" w:color="auto" w:fill="EAEAEA" w:themeFill="accent5" w:themeFillTint="7F"/>
      </w:tcPr>
    </w:tblStylePr>
    <w:tblStylePr w:type="band1Horz">
      <w:tblPr/>
      <w:tcPr>
        <w:tcBorders>
          <w:insideH w:val="single" w:sz="6" w:space="0" w:color="D5D5D5" w:themeColor="accent5"/>
          <w:insideV w:val="single" w:sz="6" w:space="0" w:color="D5D5D5" w:themeColor="accent5"/>
        </w:tcBorders>
        <w:shd w:val="clear" w:color="auto" w:fill="EAEA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  <w:insideH w:val="single" w:sz="8" w:space="0" w:color="989898" w:themeColor="accent6"/>
        <w:insideV w:val="single" w:sz="8" w:space="0" w:color="989898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373636" w:themeColor="text1"/>
      </w:rPr>
      <w:tblPr/>
      <w:tcPr>
        <w:shd w:val="clear" w:color="auto" w:fill="F4F4F4" w:themeFill="accent6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BCBCB" w:themeFill="accent6" w:themeFillTint="7F"/>
      </w:tcPr>
    </w:tblStylePr>
    <w:tblStylePr w:type="band1Horz">
      <w:tblPr/>
      <w:tcPr>
        <w:tcBorders>
          <w:insideH w:val="single" w:sz="6" w:space="0" w:color="989898" w:themeColor="accent6"/>
          <w:insideV w:val="single" w:sz="6" w:space="0" w:color="989898" w:themeColor="accent6"/>
        </w:tcBorders>
        <w:shd w:val="clear" w:color="auto" w:fill="CBCB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elijst2">
    <w:name w:val="Medium Lis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2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A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DA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A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A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A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A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B6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6B6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B6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B6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A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A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5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5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5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5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98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98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98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98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0CD6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50CD6"/>
    <w:rPr>
      <w:rFonts w:eastAsia="Times New Roman" w:cs="Times New Roman"/>
      <w:b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A50CD6"/>
    <w:pPr>
      <w:spacing w:before="120"/>
    </w:pPr>
    <w:rPr>
      <w:rFonts w:eastAsia="Times New Roman" w:cs="Times New Roman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50CD6"/>
    <w:pPr>
      <w:numPr>
        <w:numId w:val="0"/>
      </w:numPr>
      <w:spacing w:line="276" w:lineRule="auto"/>
      <w:contextualSpacing w:val="0"/>
      <w:outlineLvl w:val="9"/>
    </w:pPr>
    <w:rPr>
      <w:b/>
      <w:caps w:val="0"/>
      <w:color w:val="BFB500" w:themeColor="accent1" w:themeShade="BF"/>
      <w:sz w:val="28"/>
    </w:rPr>
  </w:style>
  <w:style w:type="paragraph" w:styleId="Normaalweb">
    <w:name w:val="Normal (Web)"/>
    <w:basedOn w:val="Standaard"/>
    <w:uiPriority w:val="99"/>
    <w:semiHidden/>
    <w:unhideWhenUsed/>
    <w:rsid w:val="008E5D9A"/>
    <w:rPr>
      <w:rFonts w:cs="Times New Roman"/>
      <w:sz w:val="24"/>
      <w:szCs w:val="24"/>
    </w:rPr>
  </w:style>
  <w:style w:type="table" w:customStyle="1" w:styleId="Tabelraster1">
    <w:name w:val="Tabelraster1"/>
    <w:basedOn w:val="Standaardtabel"/>
    <w:next w:val="Tabelraster"/>
    <w:rsid w:val="00035F89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C0506C"/>
    <w:rPr>
      <w:color w:val="605E5C"/>
      <w:shd w:val="clear" w:color="auto" w:fill="E1DFDD"/>
    </w:rPr>
  </w:style>
  <w:style w:type="character" w:customStyle="1" w:styleId="normaltextrun">
    <w:name w:val="normaltextrun"/>
    <w:basedOn w:val="Standaardalinea-lettertype"/>
    <w:rsid w:val="002B42BE"/>
  </w:style>
  <w:style w:type="character" w:customStyle="1" w:styleId="eop">
    <w:name w:val="eop"/>
    <w:basedOn w:val="Standaardalinea-lettertype"/>
    <w:rsid w:val="002B4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uris.be/Certificatenenbekwaamheidsbewijze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bvc@vlaamsewaterweg.b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vc@vlaamsewaterweg.b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visuris.be" TargetMode="Externa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visuris.be/Certificatenenbekwaamheidsbewijzen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%20Beleid%20communicatie\1.5%20Huisstijl\1.5.10.Fusie\Sjablonen\Nota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620af0-2ab1-4fd5-9743-4a52140eba55">
      <Terms xmlns="http://schemas.microsoft.com/office/infopath/2007/PartnerControls"/>
    </lcf76f155ced4ddcb4097134ff3c332f>
    <TaxCatchAll xmlns="9772f8b8-c39f-494e-9980-8d0d0d21539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4709C7D09543AE4D2D3DC65B8907" ma:contentTypeVersion="15" ma:contentTypeDescription="Een nieuw document maken." ma:contentTypeScope="" ma:versionID="aa3293acd3bfef44dda3d38b42bb1e85">
  <xsd:schema xmlns:xsd="http://www.w3.org/2001/XMLSchema" xmlns:xs="http://www.w3.org/2001/XMLSchema" xmlns:p="http://schemas.microsoft.com/office/2006/metadata/properties" xmlns:ns2="ad620af0-2ab1-4fd5-9743-4a52140eba55" xmlns:ns3="9772f8b8-c39f-494e-9980-8d0d0d215397" targetNamespace="http://schemas.microsoft.com/office/2006/metadata/properties" ma:root="true" ma:fieldsID="274988473872668e5882bc54f4884696" ns2:_="" ns3:_="">
    <xsd:import namespace="ad620af0-2ab1-4fd5-9743-4a52140eba55"/>
    <xsd:import namespace="9772f8b8-c39f-494e-9980-8d0d0d215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20af0-2ab1-4fd5-9743-4a52140e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fa146a4-2d63-4231-8bb3-d06e5db883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2f8b8-c39f-494e-9980-8d0d0d215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cd1de2-6bb9-453e-bbfa-74db8cef264d}" ma:internalName="TaxCatchAll" ma:showField="CatchAllData" ma:web="9772f8b8-c39f-494e-9980-8d0d0d215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404BDB-A94F-48CA-9897-3CB19FF011F6}">
  <ds:schemaRefs>
    <ds:schemaRef ds:uri="http://schemas.microsoft.com/office/2006/metadata/properties"/>
    <ds:schemaRef ds:uri="http://schemas.microsoft.com/office/infopath/2007/PartnerControls"/>
    <ds:schemaRef ds:uri="ad620af0-2ab1-4fd5-9743-4a52140eba55"/>
    <ds:schemaRef ds:uri="9772f8b8-c39f-494e-9980-8d0d0d215397"/>
  </ds:schemaRefs>
</ds:datastoreItem>
</file>

<file path=customXml/itemProps2.xml><?xml version="1.0" encoding="utf-8"?>
<ds:datastoreItem xmlns:ds="http://schemas.openxmlformats.org/officeDocument/2006/customXml" ds:itemID="{9846BC9B-7F80-471E-8F9B-08292F89AE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10E28B-3D34-46C9-9D0E-BC62B82B0B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60148B-6F25-4BFC-936A-B45CE3B0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20af0-2ab1-4fd5-9743-4a52140eba55"/>
    <ds:schemaRef ds:uri="9772f8b8-c39f-494e-9980-8d0d0d215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</Template>
  <TotalTime>1</TotalTime>
  <Pages>3</Pages>
  <Words>407</Words>
  <Characters>2631</Characters>
  <Application>Microsoft Office Word</Application>
  <DocSecurity>0</DocSecurity>
  <Lines>187</Lines>
  <Paragraphs>79</Paragraphs>
  <ScaleCrop>false</ScaleCrop>
  <Company>Vlaamse Overheid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Nauwelaers</dc:creator>
  <cp:lastModifiedBy>Nathalie Colonne</cp:lastModifiedBy>
  <cp:revision>17</cp:revision>
  <cp:lastPrinted>2016-11-23T15:05:00Z</cp:lastPrinted>
  <dcterms:created xsi:type="dcterms:W3CDTF">2024-07-24T07:32:00Z</dcterms:created>
  <dcterms:modified xsi:type="dcterms:W3CDTF">2024-07-31T13:03:00Z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0x01010037DC4709C7D09543AE4D2D3DC65B8907</vt:lpwstr>
  </property>
  <property fmtid="{D5CDD505-2E9C-101B-9397-08002B2CF9AE}" pid="3" name="MediaServiceImageTags">
    <vt:lpwstr/>
  </property>
</Properties>
</file>